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2BCFF" w14:textId="28B960D3" w:rsidR="007320C7" w:rsidRDefault="007320C7" w:rsidP="007320C7">
      <w:pPr>
        <w:pStyle w:val="HTMLPreformatted"/>
        <w:spacing w:after="0" w:line="240" w:lineRule="auto"/>
        <w:rPr>
          <w:rFonts w:ascii="Raleway Light" w:eastAsiaTheme="minorHAnsi" w:hAnsi="Raleway Light" w:cstheme="minorBidi"/>
          <w:sz w:val="22"/>
          <w:szCs w:val="22"/>
          <w:lang w:val="en-GB" w:eastAsia="en-US"/>
        </w:rPr>
      </w:pPr>
    </w:p>
    <w:p w14:paraId="6AC43E7D" w14:textId="059E3853" w:rsidR="007320C7" w:rsidRDefault="007320C7" w:rsidP="007320C7">
      <w:pPr>
        <w:pStyle w:val="HTMLPreformatted"/>
        <w:spacing w:after="0" w:line="240" w:lineRule="auto"/>
        <w:rPr>
          <w:rFonts w:ascii="Raleway Light" w:eastAsiaTheme="minorHAnsi" w:hAnsi="Raleway Light" w:cstheme="minorBidi"/>
          <w:sz w:val="22"/>
          <w:szCs w:val="22"/>
          <w:lang w:val="en-GB" w:eastAsia="en-US"/>
        </w:rPr>
      </w:pPr>
    </w:p>
    <w:p w14:paraId="33DC6E53" w14:textId="51B16DDD" w:rsidR="007320C7" w:rsidRPr="004D2AAD" w:rsidRDefault="004D2AAD" w:rsidP="004D2AAD">
      <w:pPr>
        <w:pStyle w:val="HTMLPreformatted"/>
        <w:spacing w:after="0" w:line="240" w:lineRule="auto"/>
        <w:jc w:val="center"/>
        <w:rPr>
          <w:rFonts w:ascii="Raleway" w:eastAsiaTheme="minorHAnsi" w:hAnsi="Raleway" w:cstheme="minorBidi"/>
          <w:b/>
          <w:bCs/>
          <w:sz w:val="56"/>
          <w:szCs w:val="56"/>
          <w:lang w:val="en-GB" w:eastAsia="en-US"/>
        </w:rPr>
      </w:pPr>
      <w:r>
        <w:rPr>
          <w:rFonts w:ascii="Raleway" w:eastAsiaTheme="minorHAnsi" w:hAnsi="Raleway" w:cstheme="minorBidi"/>
          <w:b/>
          <w:bCs/>
          <w:sz w:val="56"/>
          <w:szCs w:val="56"/>
          <w:lang w:val="en-GB" w:eastAsia="en-US"/>
        </w:rPr>
        <w:t>Membership Application Form</w:t>
      </w:r>
    </w:p>
    <w:tbl>
      <w:tblPr>
        <w:tblStyle w:val="TableGrid"/>
        <w:tblpPr w:leftFromText="141" w:rightFromText="141" w:vertAnchor="text" w:horzAnchor="margin" w:tblpY="290"/>
        <w:tblW w:w="9534" w:type="dxa"/>
        <w:tblBorders>
          <w:top w:val="single" w:sz="4" w:space="0" w:color="134482" w:themeColor="accent1"/>
          <w:left w:val="single" w:sz="4" w:space="0" w:color="134482" w:themeColor="accent1"/>
          <w:bottom w:val="single" w:sz="4" w:space="0" w:color="134482" w:themeColor="accent1"/>
          <w:right w:val="single" w:sz="4" w:space="0" w:color="134482" w:themeColor="accent1"/>
          <w:insideH w:val="single" w:sz="4" w:space="0" w:color="134482" w:themeColor="accent1"/>
          <w:insideV w:val="single" w:sz="4" w:space="0" w:color="134482" w:themeColor="accent1"/>
        </w:tblBorders>
        <w:tblLook w:val="04A0" w:firstRow="1" w:lastRow="0" w:firstColumn="1" w:lastColumn="0" w:noHBand="0" w:noVBand="1"/>
      </w:tblPr>
      <w:tblGrid>
        <w:gridCol w:w="3964"/>
        <w:gridCol w:w="5570"/>
      </w:tblGrid>
      <w:tr w:rsidR="007D3969" w:rsidRPr="007D3969" w14:paraId="4A4929B1" w14:textId="77777777" w:rsidTr="009C64F9">
        <w:tc>
          <w:tcPr>
            <w:tcW w:w="9534" w:type="dxa"/>
            <w:gridSpan w:val="2"/>
          </w:tcPr>
          <w:p w14:paraId="5B904F90" w14:textId="6130609F" w:rsidR="007D3969" w:rsidRPr="007D3969" w:rsidRDefault="007D3969" w:rsidP="00D05FB6">
            <w:pPr>
              <w:pStyle w:val="Heading1"/>
              <w:spacing w:before="240" w:line="240" w:lineRule="auto"/>
              <w:jc w:val="center"/>
            </w:pPr>
            <w:r w:rsidRPr="007D3969">
              <w:t>Organisation details</w:t>
            </w:r>
          </w:p>
        </w:tc>
      </w:tr>
      <w:tr w:rsidR="007D3969" w:rsidRPr="00D564EC" w14:paraId="0B6D79D5" w14:textId="77777777" w:rsidTr="007D3969">
        <w:tc>
          <w:tcPr>
            <w:tcW w:w="3964" w:type="dxa"/>
          </w:tcPr>
          <w:p w14:paraId="61F2ABCB" w14:textId="13BA1039" w:rsidR="007D3969" w:rsidRPr="007D3969" w:rsidRDefault="00133F30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>What is your organi</w:t>
            </w:r>
            <w:r>
              <w:rPr>
                <w:rFonts w:ascii="Raleway Light" w:hAnsi="Raleway Light" w:cstheme="minorHAnsi"/>
                <w:color w:val="222222"/>
                <w:szCs w:val="22"/>
              </w:rPr>
              <w:t>s</w:t>
            </w: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>ation’s name?</w:t>
            </w:r>
          </w:p>
        </w:tc>
        <w:tc>
          <w:tcPr>
            <w:tcW w:w="5570" w:type="dxa"/>
          </w:tcPr>
          <w:p w14:paraId="35B56842" w14:textId="77777777" w:rsidR="007D3969" w:rsidRPr="00E83FB0" w:rsidRDefault="007D3969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7D3969" w:rsidRPr="00E83FB0" w14:paraId="0AA2108E" w14:textId="77777777" w:rsidTr="007D3969">
        <w:tc>
          <w:tcPr>
            <w:tcW w:w="3964" w:type="dxa"/>
          </w:tcPr>
          <w:p w14:paraId="73D15818" w14:textId="7FC87312" w:rsidR="007D3969" w:rsidRPr="007D3969" w:rsidRDefault="007D3969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What is </w:t>
            </w:r>
            <w:r w:rsidR="00133F30">
              <w:rPr>
                <w:rFonts w:ascii="Raleway Light" w:hAnsi="Raleway Light" w:cstheme="minorHAnsi"/>
                <w:color w:val="222222"/>
                <w:szCs w:val="22"/>
              </w:rPr>
              <w:t>your</w:t>
            </w: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 address?</w:t>
            </w:r>
          </w:p>
        </w:tc>
        <w:tc>
          <w:tcPr>
            <w:tcW w:w="5570" w:type="dxa"/>
          </w:tcPr>
          <w:p w14:paraId="412D8708" w14:textId="77777777" w:rsidR="007D3969" w:rsidRPr="00E83FB0" w:rsidRDefault="007D3969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7D3969" w:rsidRPr="00D564EC" w14:paraId="77B3D6DD" w14:textId="77777777" w:rsidTr="007D3969">
        <w:tc>
          <w:tcPr>
            <w:tcW w:w="3964" w:type="dxa"/>
          </w:tcPr>
          <w:p w14:paraId="0661D87A" w14:textId="1F7526E5" w:rsidR="007D3969" w:rsidRPr="007D3969" w:rsidRDefault="007D3969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In which country is </w:t>
            </w:r>
            <w:r w:rsidR="00133F30">
              <w:rPr>
                <w:rFonts w:ascii="Raleway Light" w:hAnsi="Raleway Light" w:cstheme="minorHAnsi"/>
                <w:color w:val="222222"/>
                <w:szCs w:val="22"/>
              </w:rPr>
              <w:t>your organisation</w:t>
            </w: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 based? </w:t>
            </w:r>
          </w:p>
        </w:tc>
        <w:tc>
          <w:tcPr>
            <w:tcW w:w="5570" w:type="dxa"/>
          </w:tcPr>
          <w:p w14:paraId="72BA7F55" w14:textId="77777777" w:rsidR="007D3969" w:rsidRPr="00E83FB0" w:rsidRDefault="007D3969" w:rsidP="007D396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7D3969" w14:paraId="442E0D52" w14:textId="77777777" w:rsidTr="007D3969">
        <w:tc>
          <w:tcPr>
            <w:tcW w:w="3964" w:type="dxa"/>
          </w:tcPr>
          <w:p w14:paraId="62E657BF" w14:textId="5CF44429" w:rsidR="00133F30" w:rsidRPr="007D3969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>What is your website?</w:t>
            </w:r>
          </w:p>
        </w:tc>
        <w:tc>
          <w:tcPr>
            <w:tcW w:w="5570" w:type="dxa"/>
          </w:tcPr>
          <w:p w14:paraId="39C1357F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D564EC" w14:paraId="407C1934" w14:textId="77777777" w:rsidTr="007D3969">
        <w:tc>
          <w:tcPr>
            <w:tcW w:w="3964" w:type="dxa"/>
          </w:tcPr>
          <w:p w14:paraId="1D5D4EEC" w14:textId="21E7CFCF" w:rsidR="00133F30" w:rsidRPr="007D3969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>
              <w:rPr>
                <w:rFonts w:ascii="Raleway Light" w:hAnsi="Raleway Light" w:cstheme="minorHAnsi"/>
                <w:color w:val="222222"/>
                <w:szCs w:val="22"/>
              </w:rPr>
              <w:t>Please list your social media accounts.</w:t>
            </w:r>
          </w:p>
        </w:tc>
        <w:tc>
          <w:tcPr>
            <w:tcW w:w="5570" w:type="dxa"/>
          </w:tcPr>
          <w:p w14:paraId="1FA9645D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D564EC" w14:paraId="5AE3E4C0" w14:textId="77777777" w:rsidTr="007D3969">
        <w:tc>
          <w:tcPr>
            <w:tcW w:w="3964" w:type="dxa"/>
          </w:tcPr>
          <w:p w14:paraId="23F427F3" w14:textId="1686658C" w:rsidR="00133F30" w:rsidRPr="006B7293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fr-BE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 xml:space="preserve">What is your legal status? </w:t>
            </w:r>
            <w:r w:rsidRPr="006B7293">
              <w:rPr>
                <w:rFonts w:ascii="Raleway Light" w:hAnsi="Raleway Light" w:cstheme="minorHAnsi"/>
                <w:color w:val="222222"/>
                <w:szCs w:val="22"/>
                <w:lang w:val="fr-BE"/>
              </w:rPr>
              <w:t xml:space="preserve">(e.g., </w:t>
            </w:r>
            <w:proofErr w:type="spellStart"/>
            <w:r w:rsidRPr="006B7293">
              <w:rPr>
                <w:rFonts w:ascii="Raleway Light" w:hAnsi="Raleway Light" w:cstheme="minorHAnsi"/>
                <w:color w:val="222222"/>
                <w:szCs w:val="22"/>
                <w:lang w:val="fr-BE"/>
              </w:rPr>
              <w:t>cooperative</w:t>
            </w:r>
            <w:proofErr w:type="spellEnd"/>
            <w:r w:rsidRPr="006B7293">
              <w:rPr>
                <w:rFonts w:ascii="Raleway Light" w:hAnsi="Raleway Light" w:cstheme="minorHAnsi"/>
                <w:color w:val="222222"/>
                <w:szCs w:val="22"/>
                <w:lang w:val="fr-BE"/>
              </w:rPr>
              <w:t>, non-profit, etc.)</w:t>
            </w:r>
          </w:p>
        </w:tc>
        <w:tc>
          <w:tcPr>
            <w:tcW w:w="5570" w:type="dxa"/>
          </w:tcPr>
          <w:p w14:paraId="68AD495A" w14:textId="6852D381" w:rsidR="00133F30" w:rsidRPr="006B7293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fr-BE"/>
              </w:rPr>
            </w:pPr>
          </w:p>
        </w:tc>
      </w:tr>
      <w:tr w:rsidR="00133F30" w:rsidRPr="00133F30" w14:paraId="14A0C01B" w14:textId="77777777" w:rsidTr="005215FF">
        <w:tc>
          <w:tcPr>
            <w:tcW w:w="9534" w:type="dxa"/>
            <w:gridSpan w:val="2"/>
          </w:tcPr>
          <w:p w14:paraId="49426EC8" w14:textId="525C7F63" w:rsidR="00133F30" w:rsidRPr="00D05FB6" w:rsidRDefault="00133F30" w:rsidP="00D05FB6">
            <w:pPr>
              <w:pStyle w:val="Heading1"/>
              <w:spacing w:before="240" w:line="240" w:lineRule="auto"/>
              <w:jc w:val="center"/>
            </w:pPr>
            <w:r>
              <w:t xml:space="preserve">About your </w:t>
            </w:r>
            <w:proofErr w:type="spellStart"/>
            <w:r>
              <w:t>organisation</w:t>
            </w:r>
            <w:proofErr w:type="spellEnd"/>
          </w:p>
        </w:tc>
      </w:tr>
      <w:tr w:rsidR="00133F30" w:rsidRPr="00D564EC" w14:paraId="4B685AF1" w14:textId="77777777" w:rsidTr="007D3969">
        <w:tc>
          <w:tcPr>
            <w:tcW w:w="3964" w:type="dxa"/>
          </w:tcPr>
          <w:p w14:paraId="138CD77A" w14:textId="77777777" w:rsidR="00133F3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Please describe </w:t>
            </w:r>
            <w:r>
              <w:rPr>
                <w:rFonts w:ascii="Raleway Light" w:hAnsi="Raleway Light" w:cstheme="minorHAnsi"/>
                <w:color w:val="222222"/>
                <w:szCs w:val="22"/>
              </w:rPr>
              <w:t>your main</w:t>
            </w: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 activities.</w:t>
            </w:r>
          </w:p>
          <w:p w14:paraId="4B1E2BDE" w14:textId="77777777" w:rsidR="00D5233E" w:rsidRDefault="00D5233E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  <w:p w14:paraId="4946C735" w14:textId="77777777" w:rsidR="00D5233E" w:rsidRPr="007D3969" w:rsidRDefault="00D5233E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  <w:tc>
          <w:tcPr>
            <w:tcW w:w="5570" w:type="dxa"/>
          </w:tcPr>
          <w:p w14:paraId="3B551DE3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D5233E" w:rsidRPr="00D564EC" w14:paraId="24A0B959" w14:textId="77777777" w:rsidTr="007D3969">
        <w:tc>
          <w:tcPr>
            <w:tcW w:w="3964" w:type="dxa"/>
          </w:tcPr>
          <w:p w14:paraId="2ADF9DC5" w14:textId="77777777" w:rsidR="00D5233E" w:rsidRDefault="00D5233E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>
              <w:rPr>
                <w:rFonts w:ascii="Raleway Light" w:hAnsi="Raleway Light" w:cstheme="minorHAnsi"/>
                <w:color w:val="222222"/>
                <w:szCs w:val="22"/>
              </w:rPr>
              <w:t>Why do you want to become a member of REScoop.eu?</w:t>
            </w:r>
          </w:p>
          <w:p w14:paraId="71136E73" w14:textId="45708C61" w:rsidR="00D5233E" w:rsidRPr="007D3969" w:rsidRDefault="00D5233E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  <w:tc>
          <w:tcPr>
            <w:tcW w:w="5570" w:type="dxa"/>
          </w:tcPr>
          <w:p w14:paraId="1181337B" w14:textId="77777777" w:rsidR="00D5233E" w:rsidRPr="00E83FB0" w:rsidRDefault="00D5233E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D564EC" w14:paraId="4A0A2F72" w14:textId="77777777" w:rsidTr="007D3969">
        <w:tc>
          <w:tcPr>
            <w:tcW w:w="3964" w:type="dxa"/>
          </w:tcPr>
          <w:p w14:paraId="5D52484C" w14:textId="13672287" w:rsidR="00133F30" w:rsidRPr="007D3969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 xml:space="preserve">Is your organization membership-based and does it adhere to the </w:t>
            </w:r>
            <w:hyperlink r:id="rId8" w:history="1">
              <w:r w:rsidRPr="002D3847">
                <w:rPr>
                  <w:rStyle w:val="Hyperlink"/>
                  <w:rFonts w:ascii="Raleway Light" w:hAnsi="Raleway Light" w:cstheme="minorHAnsi"/>
                  <w:szCs w:val="22"/>
                </w:rPr>
                <w:t>7 ICA principles</w:t>
              </w:r>
            </w:hyperlink>
            <w:r w:rsidRPr="002D3847">
              <w:rPr>
                <w:rFonts w:ascii="Raleway Light" w:hAnsi="Raleway Light" w:cstheme="minorHAnsi"/>
                <w:color w:val="222222"/>
                <w:szCs w:val="22"/>
              </w:rPr>
              <w:t>?</w:t>
            </w:r>
          </w:p>
        </w:tc>
        <w:tc>
          <w:tcPr>
            <w:tcW w:w="5570" w:type="dxa"/>
          </w:tcPr>
          <w:p w14:paraId="38AC6E24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D564EC" w:rsidRPr="00D564EC" w14:paraId="661DDA4B" w14:textId="77777777" w:rsidTr="007D3969">
        <w:tc>
          <w:tcPr>
            <w:tcW w:w="3964" w:type="dxa"/>
          </w:tcPr>
          <w:p w14:paraId="63B6FCA2" w14:textId="381DC2C9" w:rsidR="00D564EC" w:rsidRPr="00133F30" w:rsidRDefault="00D564EC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en-US"/>
              </w:rPr>
            </w:pPr>
            <w:r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 xml:space="preserve">Please provide a short description of your </w:t>
            </w:r>
            <w:proofErr w:type="spellStart"/>
            <w:r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>organisation’s</w:t>
            </w:r>
            <w:proofErr w:type="spellEnd"/>
            <w:r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 xml:space="preserve"> </w:t>
            </w:r>
            <w:r w:rsidR="00AA1B67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>internal governance.</w:t>
            </w:r>
          </w:p>
        </w:tc>
        <w:tc>
          <w:tcPr>
            <w:tcW w:w="5570" w:type="dxa"/>
          </w:tcPr>
          <w:p w14:paraId="7E06CE1B" w14:textId="77777777" w:rsidR="00D564EC" w:rsidRPr="00E83FB0" w:rsidRDefault="00D564EC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D564EC" w14:paraId="4F9127BB" w14:textId="77777777" w:rsidTr="007D3969">
        <w:tc>
          <w:tcPr>
            <w:tcW w:w="3964" w:type="dxa"/>
          </w:tcPr>
          <w:p w14:paraId="7097C5B3" w14:textId="07E562AC" w:rsidR="00133F30" w:rsidRPr="00133F3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en-US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>Who are your members, and how many do you have?</w:t>
            </w:r>
          </w:p>
        </w:tc>
        <w:tc>
          <w:tcPr>
            <w:tcW w:w="5570" w:type="dxa"/>
          </w:tcPr>
          <w:p w14:paraId="09885E2A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7D3969" w14:paraId="658A9411" w14:textId="77777777" w:rsidTr="007D3969">
        <w:tc>
          <w:tcPr>
            <w:tcW w:w="3964" w:type="dxa"/>
          </w:tcPr>
          <w:p w14:paraId="27B22A9D" w14:textId="05C93C5E" w:rsidR="00133F30" w:rsidRPr="00133F3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en-US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 xml:space="preserve">Is your organization a member of a national or regional federation representing energy cooperatives? </w:t>
            </w:r>
            <w:proofErr w:type="spellStart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If</w:t>
            </w:r>
            <w:proofErr w:type="spellEnd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 xml:space="preserve"> yes, </w:t>
            </w:r>
            <w:proofErr w:type="spellStart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which</w:t>
            </w:r>
            <w:proofErr w:type="spellEnd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 xml:space="preserve"> </w:t>
            </w:r>
            <w:proofErr w:type="spellStart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one</w:t>
            </w:r>
            <w:proofErr w:type="spellEnd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(s)?</w:t>
            </w:r>
          </w:p>
        </w:tc>
        <w:tc>
          <w:tcPr>
            <w:tcW w:w="5570" w:type="dxa"/>
          </w:tcPr>
          <w:p w14:paraId="79199589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AB164A" w:rsidRPr="00AB164A" w14:paraId="09EC16BA" w14:textId="77777777" w:rsidTr="007D3969">
        <w:tc>
          <w:tcPr>
            <w:tcW w:w="3964" w:type="dxa"/>
          </w:tcPr>
          <w:p w14:paraId="565ABAA2" w14:textId="35DFD47F" w:rsidR="00AB164A" w:rsidRPr="00133F30" w:rsidRDefault="00AB164A" w:rsidP="00AB164A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en-US"/>
              </w:rPr>
            </w:pPr>
            <w:r w:rsidRPr="00F05213">
              <w:rPr>
                <w:rFonts w:ascii="Raleway Light" w:hAnsi="Raleway Light" w:cstheme="minorHAnsi"/>
                <w:color w:val="222222"/>
                <w:szCs w:val="22"/>
              </w:rPr>
              <w:t xml:space="preserve">Have you read the </w:t>
            </w:r>
            <w:hyperlink r:id="rId9" w:history="1">
              <w:proofErr w:type="spellStart"/>
              <w:r w:rsidRPr="00F05213">
                <w:rPr>
                  <w:rStyle w:val="Hyperlink"/>
                  <w:rFonts w:ascii="Raleway Light" w:hAnsi="Raleway Light" w:cstheme="minorHAnsi"/>
                  <w:szCs w:val="22"/>
                </w:rPr>
                <w:t>REScoop</w:t>
              </w:r>
              <w:proofErr w:type="spellEnd"/>
              <w:r w:rsidRPr="00F05213">
                <w:rPr>
                  <w:rStyle w:val="Hyperlink"/>
                  <w:rFonts w:ascii="Raleway Light" w:hAnsi="Raleway Light" w:cstheme="minorHAnsi"/>
                  <w:szCs w:val="22"/>
                </w:rPr>
                <w:t xml:space="preserve"> charter</w:t>
              </w:r>
            </w:hyperlink>
            <w:r w:rsidRPr="00F05213">
              <w:rPr>
                <w:rFonts w:ascii="Raleway Light" w:hAnsi="Raleway Light" w:cstheme="minorHAnsi"/>
                <w:color w:val="222222"/>
                <w:szCs w:val="22"/>
              </w:rPr>
              <w:t xml:space="preserve"> and do you agree with the core values that we described therein?</w:t>
            </w:r>
          </w:p>
        </w:tc>
        <w:tc>
          <w:tcPr>
            <w:tcW w:w="5570" w:type="dxa"/>
          </w:tcPr>
          <w:p w14:paraId="71B6B935" w14:textId="67E1CB56" w:rsidR="00AB164A" w:rsidRPr="00E83FB0" w:rsidRDefault="00AB164A" w:rsidP="00AB164A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133F30" w:rsidRPr="007D3969" w14:paraId="37263899" w14:textId="77777777" w:rsidTr="00CA602D">
        <w:tc>
          <w:tcPr>
            <w:tcW w:w="9534" w:type="dxa"/>
            <w:gridSpan w:val="2"/>
          </w:tcPr>
          <w:p w14:paraId="64B60D39" w14:textId="66B2021A" w:rsidR="00133F30" w:rsidRPr="00133F30" w:rsidRDefault="00133F30" w:rsidP="00D05FB6">
            <w:pPr>
              <w:pStyle w:val="Heading1"/>
              <w:spacing w:before="240" w:line="240" w:lineRule="auto"/>
              <w:jc w:val="center"/>
            </w:pPr>
            <w:r w:rsidRPr="00133F30">
              <w:t>Activities</w:t>
            </w:r>
          </w:p>
        </w:tc>
      </w:tr>
      <w:tr w:rsidR="00133F30" w:rsidRPr="00D564EC" w14:paraId="4811A608" w14:textId="77777777" w:rsidTr="007D3969">
        <w:tc>
          <w:tcPr>
            <w:tcW w:w="3964" w:type="dxa"/>
          </w:tcPr>
          <w:p w14:paraId="525DD2DE" w14:textId="77777777" w:rsidR="00133F30" w:rsidRPr="00133F3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>Are you producing renewable energy?</w:t>
            </w:r>
          </w:p>
          <w:p w14:paraId="02146234" w14:textId="746F6111" w:rsidR="00133F30" w:rsidRPr="007D3969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 xml:space="preserve">If yes, how many kWh did you </w:t>
            </w: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lastRenderedPageBreak/>
              <w:t>produce last year?</w:t>
            </w:r>
          </w:p>
        </w:tc>
        <w:tc>
          <w:tcPr>
            <w:tcW w:w="5570" w:type="dxa"/>
          </w:tcPr>
          <w:p w14:paraId="630814C5" w14:textId="77777777" w:rsidR="00133F30" w:rsidRPr="00E83FB0" w:rsidRDefault="00133F30" w:rsidP="00133F30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0C5A89" w14:paraId="327057CE" w14:textId="77777777" w:rsidTr="007D3969">
        <w:tc>
          <w:tcPr>
            <w:tcW w:w="3964" w:type="dxa"/>
          </w:tcPr>
          <w:p w14:paraId="79D83CA9" w14:textId="003FBFB4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>What was your turnover last year? (in euros)</w:t>
            </w:r>
          </w:p>
        </w:tc>
        <w:tc>
          <w:tcPr>
            <w:tcW w:w="5570" w:type="dxa"/>
          </w:tcPr>
          <w:p w14:paraId="779C1EEB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  <w:p w14:paraId="3B5B2391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7D3969">
              <w:rPr>
                <w:rFonts w:ascii="Raleway Light" w:hAnsi="Raleway Light" w:cstheme="minorHAnsi"/>
                <w:color w:val="222222"/>
                <w:szCs w:val="22"/>
              </w:rPr>
              <w:t xml:space="preserve"> </w:t>
            </w:r>
          </w:p>
        </w:tc>
      </w:tr>
      <w:tr w:rsidR="000C5A89" w:rsidRPr="007D3969" w14:paraId="180D366F" w14:textId="77777777" w:rsidTr="007D3969">
        <w:tc>
          <w:tcPr>
            <w:tcW w:w="3964" w:type="dxa"/>
          </w:tcPr>
          <w:p w14:paraId="1AE5436B" w14:textId="511D59C4" w:rsidR="000C5A89" w:rsidRPr="002D3847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 xml:space="preserve">What was your profit last year? </w:t>
            </w:r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 xml:space="preserve">(in </w:t>
            </w:r>
            <w:proofErr w:type="spellStart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euros</w:t>
            </w:r>
            <w:proofErr w:type="spellEnd"/>
            <w:r w:rsidRPr="00133F30">
              <w:rPr>
                <w:rFonts w:ascii="Raleway Light" w:hAnsi="Raleway Light" w:cstheme="minorHAnsi"/>
                <w:color w:val="222222"/>
                <w:szCs w:val="22"/>
                <w:lang w:val="nl-BE"/>
              </w:rPr>
              <w:t>)</w:t>
            </w:r>
          </w:p>
        </w:tc>
        <w:tc>
          <w:tcPr>
            <w:tcW w:w="5570" w:type="dxa"/>
          </w:tcPr>
          <w:p w14:paraId="68582195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D564EC" w14:paraId="1B04C178" w14:textId="77777777" w:rsidTr="007D3969">
        <w:tc>
          <w:tcPr>
            <w:tcW w:w="3964" w:type="dxa"/>
          </w:tcPr>
          <w:p w14:paraId="4DEE09FA" w14:textId="3CE3FB82" w:rsidR="000C5A89" w:rsidRPr="00133F30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  <w:lang w:val="en-US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  <w:lang w:val="en-US"/>
              </w:rPr>
              <w:t>How many people are on your payroll?</w:t>
            </w:r>
          </w:p>
        </w:tc>
        <w:tc>
          <w:tcPr>
            <w:tcW w:w="5570" w:type="dxa"/>
          </w:tcPr>
          <w:p w14:paraId="4001AADD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7D3969" w14:paraId="3A449219" w14:textId="77777777" w:rsidTr="007D3969">
        <w:tc>
          <w:tcPr>
            <w:tcW w:w="3964" w:type="dxa"/>
          </w:tcPr>
          <w:p w14:paraId="207EE2A0" w14:textId="4133C1BB" w:rsidR="000C5A89" w:rsidRPr="00133F30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lang w:val="en-BE"/>
              </w:rPr>
            </w:pPr>
            <w:r w:rsidRPr="00133F30">
              <w:rPr>
                <w:rFonts w:ascii="Raleway Light" w:hAnsi="Raleway Light" w:cstheme="minorHAnsi"/>
                <w:color w:val="222222"/>
                <w:lang w:val="en-BE"/>
              </w:rPr>
              <w:t>Are you involved in any EU projects? If yes, which ones?</w:t>
            </w:r>
          </w:p>
        </w:tc>
        <w:tc>
          <w:tcPr>
            <w:tcW w:w="5570" w:type="dxa"/>
          </w:tcPr>
          <w:p w14:paraId="3EC8D949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7D3969" w14:paraId="285C3AE7" w14:textId="77777777" w:rsidTr="006321EB">
        <w:tc>
          <w:tcPr>
            <w:tcW w:w="9534" w:type="dxa"/>
            <w:gridSpan w:val="2"/>
          </w:tcPr>
          <w:p w14:paraId="72D31F14" w14:textId="67E0D535" w:rsidR="000C5A89" w:rsidRPr="00D05FB6" w:rsidRDefault="000C5A89" w:rsidP="000C5A89">
            <w:pPr>
              <w:pStyle w:val="Heading1"/>
              <w:spacing w:before="240" w:line="240" w:lineRule="auto"/>
              <w:jc w:val="center"/>
            </w:pPr>
            <w:r w:rsidRPr="00133F30">
              <w:t>Contact information</w:t>
            </w:r>
          </w:p>
        </w:tc>
      </w:tr>
      <w:tr w:rsidR="000C5A89" w:rsidRPr="00D564EC" w14:paraId="7714C481" w14:textId="77777777" w:rsidTr="007D3969">
        <w:tc>
          <w:tcPr>
            <w:tcW w:w="3964" w:type="dxa"/>
          </w:tcPr>
          <w:p w14:paraId="73A594FB" w14:textId="3FA4F946" w:rsidR="000C5A89" w:rsidRPr="002D3847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>Who should be the main contact</w:t>
            </w:r>
            <w:r>
              <w:rPr>
                <w:rFonts w:ascii="Raleway Light" w:hAnsi="Raleway Light" w:cstheme="minorHAnsi"/>
                <w:color w:val="222222"/>
                <w:szCs w:val="22"/>
              </w:rPr>
              <w:t>(s)</w:t>
            </w:r>
            <w:r w:rsidRPr="00133F30">
              <w:rPr>
                <w:rFonts w:ascii="Raleway Light" w:hAnsi="Raleway Light" w:cstheme="minorHAnsi"/>
                <w:color w:val="222222"/>
                <w:szCs w:val="22"/>
              </w:rPr>
              <w:t xml:space="preserve"> within REScoop.eu?</w:t>
            </w:r>
          </w:p>
        </w:tc>
        <w:tc>
          <w:tcPr>
            <w:tcW w:w="5570" w:type="dxa"/>
          </w:tcPr>
          <w:p w14:paraId="32516176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7D3969" w14:paraId="1F7A3CB6" w14:textId="77777777" w:rsidTr="007D3969">
        <w:tc>
          <w:tcPr>
            <w:tcW w:w="3964" w:type="dxa"/>
          </w:tcPr>
          <w:p w14:paraId="72C3847E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2D3847">
              <w:rPr>
                <w:rFonts w:ascii="Raleway Light" w:hAnsi="Raleway Light" w:cstheme="minorHAnsi"/>
                <w:color w:val="222222"/>
                <w:szCs w:val="22"/>
              </w:rPr>
              <w:t>What is their position?</w:t>
            </w:r>
          </w:p>
        </w:tc>
        <w:tc>
          <w:tcPr>
            <w:tcW w:w="5570" w:type="dxa"/>
          </w:tcPr>
          <w:p w14:paraId="51BECAE3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7D3969" w14:paraId="7FC86363" w14:textId="77777777" w:rsidTr="007D3969">
        <w:tc>
          <w:tcPr>
            <w:tcW w:w="3964" w:type="dxa"/>
          </w:tcPr>
          <w:p w14:paraId="2F77C837" w14:textId="77777777" w:rsidR="000C5A89" w:rsidRPr="002D3847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2D3847">
              <w:rPr>
                <w:rFonts w:ascii="Raleway Light" w:hAnsi="Raleway Light" w:cstheme="minorHAnsi"/>
                <w:color w:val="222222"/>
                <w:szCs w:val="22"/>
              </w:rPr>
              <w:t>What is their email?</w:t>
            </w:r>
          </w:p>
        </w:tc>
        <w:tc>
          <w:tcPr>
            <w:tcW w:w="5570" w:type="dxa"/>
          </w:tcPr>
          <w:p w14:paraId="2148C55E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  <w:tr w:rsidR="000C5A89" w:rsidRPr="00D564EC" w14:paraId="0FA78853" w14:textId="77777777" w:rsidTr="007D3969">
        <w:tc>
          <w:tcPr>
            <w:tcW w:w="3964" w:type="dxa"/>
          </w:tcPr>
          <w:p w14:paraId="4599CEAA" w14:textId="77777777" w:rsidR="000C5A89" w:rsidRPr="002D3847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  <w:r w:rsidRPr="002D3847">
              <w:rPr>
                <w:rFonts w:ascii="Raleway Light" w:hAnsi="Raleway Light" w:cstheme="minorHAnsi"/>
                <w:color w:val="222222"/>
                <w:szCs w:val="22"/>
              </w:rPr>
              <w:t>What is their phone number?</w:t>
            </w:r>
          </w:p>
        </w:tc>
        <w:tc>
          <w:tcPr>
            <w:tcW w:w="5570" w:type="dxa"/>
          </w:tcPr>
          <w:p w14:paraId="389A39C8" w14:textId="77777777" w:rsidR="000C5A89" w:rsidRPr="007D3969" w:rsidRDefault="000C5A89" w:rsidP="000C5A89">
            <w:pPr>
              <w:pStyle w:val="p2"/>
              <w:spacing w:line="276" w:lineRule="auto"/>
              <w:ind w:left="0"/>
              <w:rPr>
                <w:rFonts w:ascii="Raleway Light" w:hAnsi="Raleway Light" w:cstheme="minorHAnsi"/>
                <w:color w:val="222222"/>
                <w:szCs w:val="22"/>
              </w:rPr>
            </w:pPr>
          </w:p>
        </w:tc>
      </w:tr>
    </w:tbl>
    <w:p w14:paraId="3A6D19F6" w14:textId="77777777" w:rsidR="00E83FB0" w:rsidRDefault="00E83FB0" w:rsidP="00751777">
      <w:pPr>
        <w:pBdr>
          <w:bottom w:val="single" w:sz="6" w:space="1" w:color="auto"/>
        </w:pBdr>
        <w:rPr>
          <w:rFonts w:ascii="Raleway Light" w:hAnsi="Raleway Light"/>
          <w:lang w:val="en-US"/>
        </w:rPr>
      </w:pPr>
    </w:p>
    <w:p w14:paraId="616E6BBB" w14:textId="77777777" w:rsidR="00751777" w:rsidRDefault="00751777" w:rsidP="00751777">
      <w:pPr>
        <w:pBdr>
          <w:bottom w:val="single" w:sz="6" w:space="1" w:color="auto"/>
        </w:pBdr>
        <w:rPr>
          <w:rFonts w:ascii="Raleway Light" w:hAnsi="Raleway Light"/>
          <w:lang w:val="en-US"/>
        </w:rPr>
      </w:pPr>
    </w:p>
    <w:p w14:paraId="2A3A9A38" w14:textId="68EC5C73" w:rsidR="00751777" w:rsidRPr="009B7481" w:rsidRDefault="00751777" w:rsidP="00751777">
      <w:pPr>
        <w:pStyle w:val="p2"/>
        <w:ind w:left="0"/>
        <w:rPr>
          <w:rFonts w:ascii="Raleway" w:hAnsi="Raleway" w:cstheme="minorHAnsi"/>
          <w:color w:val="222222"/>
          <w:sz w:val="24"/>
          <w:u w:val="single"/>
        </w:rPr>
      </w:pPr>
      <w:r w:rsidRPr="009B7481">
        <w:rPr>
          <w:rFonts w:ascii="Raleway" w:hAnsi="Raleway" w:cstheme="minorHAnsi"/>
          <w:color w:val="222222"/>
          <w:sz w:val="24"/>
          <w:u w:val="single"/>
        </w:rPr>
        <w:t>Application procedure</w:t>
      </w:r>
    </w:p>
    <w:p w14:paraId="253B14FC" w14:textId="77777777" w:rsidR="00751777" w:rsidRPr="009B7481" w:rsidRDefault="00751777" w:rsidP="00751777">
      <w:pPr>
        <w:pStyle w:val="p2"/>
        <w:ind w:left="0"/>
        <w:rPr>
          <w:rFonts w:ascii="Raleway" w:hAnsi="Raleway" w:cstheme="minorHAnsi"/>
          <w:color w:val="222222"/>
          <w:sz w:val="24"/>
        </w:rPr>
      </w:pPr>
    </w:p>
    <w:p w14:paraId="084692CE" w14:textId="3047614A" w:rsidR="00D05FB6" w:rsidRPr="00D05FB6" w:rsidRDefault="00D05FB6" w:rsidP="00D05FB6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  <w:r w:rsidRPr="00D05FB6">
        <w:rPr>
          <w:rFonts w:ascii="Raleway Light" w:hAnsi="Raleway Light" w:cstheme="minorHAnsi"/>
          <w:color w:val="222222"/>
          <w:sz w:val="24"/>
        </w:rPr>
        <w:t>Step 1: Fill out the membership application form carefully, providing as much detail as possible.</w:t>
      </w:r>
    </w:p>
    <w:p w14:paraId="167AA6CE" w14:textId="77777777" w:rsidR="00D05FB6" w:rsidRPr="00D05FB6" w:rsidRDefault="00D05FB6" w:rsidP="00D05FB6">
      <w:pPr>
        <w:pStyle w:val="p2"/>
        <w:rPr>
          <w:rFonts w:ascii="Raleway Light" w:hAnsi="Raleway Light" w:cstheme="minorHAnsi"/>
          <w:color w:val="222222"/>
          <w:sz w:val="24"/>
        </w:rPr>
      </w:pPr>
    </w:p>
    <w:p w14:paraId="7FB24060" w14:textId="7F040DE6" w:rsidR="00D05FB6" w:rsidRPr="00D05FB6" w:rsidRDefault="00D05FB6" w:rsidP="00D05FB6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  <w:r w:rsidRPr="00D05FB6">
        <w:rPr>
          <w:rFonts w:ascii="Raleway Light" w:hAnsi="Raleway Light" w:cstheme="minorHAnsi"/>
          <w:color w:val="222222"/>
          <w:sz w:val="24"/>
        </w:rPr>
        <w:t xml:space="preserve">Step 2: Email the completed form along with a high-resolution copy of your organization’s logo to </w:t>
      </w:r>
      <w:r w:rsidR="006B7293">
        <w:rPr>
          <w:rFonts w:ascii="Raleway Light" w:hAnsi="Raleway Light" w:cstheme="minorHAnsi"/>
          <w:color w:val="222222"/>
          <w:sz w:val="24"/>
        </w:rPr>
        <w:t>members</w:t>
      </w:r>
      <w:r w:rsidRPr="00D05FB6">
        <w:rPr>
          <w:rFonts w:ascii="Raleway Light" w:hAnsi="Raleway Light" w:cstheme="minorHAnsi"/>
          <w:color w:val="222222"/>
          <w:sz w:val="24"/>
        </w:rPr>
        <w:t>(at)rescoop.eu.</w:t>
      </w:r>
    </w:p>
    <w:p w14:paraId="745CA59F" w14:textId="77777777" w:rsidR="00D05FB6" w:rsidRPr="00D05FB6" w:rsidRDefault="00D05FB6" w:rsidP="00D05FB6">
      <w:pPr>
        <w:pStyle w:val="p2"/>
        <w:rPr>
          <w:rFonts w:ascii="Raleway Light" w:hAnsi="Raleway Light" w:cstheme="minorHAnsi"/>
          <w:color w:val="222222"/>
          <w:sz w:val="24"/>
        </w:rPr>
      </w:pPr>
    </w:p>
    <w:p w14:paraId="4C3F4BCE" w14:textId="44AF71FC" w:rsidR="00D05FB6" w:rsidRPr="00D05FB6" w:rsidRDefault="00D05FB6" w:rsidP="00D05FB6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  <w:r w:rsidRPr="00D05FB6">
        <w:rPr>
          <w:rFonts w:ascii="Raleway Light" w:hAnsi="Raleway Light" w:cstheme="minorHAnsi"/>
          <w:color w:val="222222"/>
          <w:sz w:val="24"/>
        </w:rPr>
        <w:t>Step 3: Your application will be discussed at our next board meeting, held monthly. We will get back to you with the outcome shortly after the meeting.</w:t>
      </w:r>
    </w:p>
    <w:p w14:paraId="334BFBA6" w14:textId="77777777" w:rsidR="00D05FB6" w:rsidRPr="00D05FB6" w:rsidRDefault="00D05FB6" w:rsidP="00D05FB6">
      <w:pPr>
        <w:pStyle w:val="p2"/>
        <w:rPr>
          <w:rFonts w:ascii="Raleway Light" w:hAnsi="Raleway Light" w:cstheme="minorHAnsi"/>
          <w:color w:val="222222"/>
          <w:sz w:val="24"/>
        </w:rPr>
      </w:pPr>
    </w:p>
    <w:p w14:paraId="31FBA8EA" w14:textId="19B4A4C5" w:rsidR="00D05FB6" w:rsidRPr="00D05FB6" w:rsidRDefault="00D05FB6" w:rsidP="00D05FB6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  <w:r w:rsidRPr="00D05FB6">
        <w:rPr>
          <w:rFonts w:ascii="Raleway Light" w:hAnsi="Raleway Light" w:cstheme="minorHAnsi"/>
          <w:color w:val="222222"/>
          <w:sz w:val="24"/>
        </w:rPr>
        <w:t>Step 4: If your application is approved, you will receive an invoice for your annual membership fee. Your membership will be confirmed once the payment is received.</w:t>
      </w:r>
    </w:p>
    <w:p w14:paraId="1E8BD4BA" w14:textId="77777777" w:rsidR="00D05FB6" w:rsidRPr="00D05FB6" w:rsidRDefault="00D05FB6" w:rsidP="00D05FB6">
      <w:pPr>
        <w:pStyle w:val="p2"/>
        <w:rPr>
          <w:rFonts w:ascii="Raleway Light" w:hAnsi="Raleway Light" w:cstheme="minorHAnsi"/>
          <w:color w:val="222222"/>
          <w:sz w:val="24"/>
        </w:rPr>
      </w:pPr>
    </w:p>
    <w:p w14:paraId="756CB47D" w14:textId="77777777" w:rsidR="00D05FB6" w:rsidRPr="00D05FB6" w:rsidRDefault="00D05FB6" w:rsidP="00D05FB6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  <w:r w:rsidRPr="00D05FB6">
        <w:rPr>
          <w:rFonts w:ascii="Raleway Light" w:hAnsi="Raleway Light" w:cstheme="minorHAnsi"/>
          <w:color w:val="222222"/>
          <w:sz w:val="24"/>
        </w:rPr>
        <w:t>Thank you for applying! We look forward to the opportunity to collaborate with you.</w:t>
      </w:r>
    </w:p>
    <w:p w14:paraId="323180B8" w14:textId="77777777" w:rsidR="007D3969" w:rsidRDefault="007D3969" w:rsidP="00751777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</w:p>
    <w:p w14:paraId="68FFB4C7" w14:textId="65A756EF" w:rsidR="007D3969" w:rsidRPr="002D3847" w:rsidRDefault="007D3969" w:rsidP="007D3969">
      <w:pPr>
        <w:pStyle w:val="Titolo1"/>
        <w:numPr>
          <w:ilvl w:val="0"/>
          <w:numId w:val="36"/>
        </w:numPr>
        <w:tabs>
          <w:tab w:val="left" w:pos="0"/>
        </w:tabs>
        <w:spacing w:before="0" w:after="0" w:line="360" w:lineRule="auto"/>
        <w:jc w:val="center"/>
        <w:rPr>
          <w:rFonts w:ascii="Raleway Light" w:hAnsi="Raleway Light"/>
          <w:sz w:val="22"/>
          <w:szCs w:val="22"/>
          <w:lang w:val="en-GB"/>
        </w:rPr>
      </w:pPr>
    </w:p>
    <w:p w14:paraId="6961D39A" w14:textId="77777777" w:rsidR="007D3969" w:rsidRPr="00751777" w:rsidRDefault="007D3969" w:rsidP="00751777">
      <w:pPr>
        <w:pStyle w:val="p2"/>
        <w:ind w:left="0"/>
        <w:rPr>
          <w:rFonts w:ascii="Raleway Light" w:hAnsi="Raleway Light" w:cstheme="minorHAnsi"/>
          <w:color w:val="222222"/>
          <w:sz w:val="24"/>
        </w:rPr>
      </w:pPr>
    </w:p>
    <w:sectPr w:rsidR="007D3969" w:rsidRPr="00751777" w:rsidSect="00893F97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E5186" w14:textId="77777777" w:rsidR="00C700FD" w:rsidRDefault="00C700FD" w:rsidP="002752B0">
      <w:r>
        <w:separator/>
      </w:r>
    </w:p>
  </w:endnote>
  <w:endnote w:type="continuationSeparator" w:id="0">
    <w:p w14:paraId="77F076D1" w14:textId="77777777" w:rsidR="00C700FD" w:rsidRDefault="00C700FD" w:rsidP="00275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fficinaSanItcT">
    <w:altName w:val="Arial"/>
    <w:charset w:val="00"/>
    <w:family w:val="swiss"/>
    <w:pitch w:val="default"/>
  </w:font>
  <w:font w:name="Raleway Light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741E" w14:textId="0944BB3A" w:rsidR="00017B11" w:rsidRPr="00C52BEE" w:rsidRDefault="00000000" w:rsidP="00120FDA">
    <w:pPr>
      <w:pStyle w:val="Footer"/>
      <w:rPr>
        <w:szCs w:val="18"/>
      </w:rPr>
    </w:pPr>
    <w:hyperlink r:id="rId1" w:history="1">
      <w:r w:rsidR="00483F75" w:rsidRPr="00C52BEE">
        <w:rPr>
          <w:szCs w:val="18"/>
        </w:rPr>
        <w:t>REScoop.eu</w:t>
      </w:r>
    </w:hyperlink>
    <w:r w:rsidR="00483F75" w:rsidRPr="00C52BEE">
      <w:rPr>
        <w:szCs w:val="18"/>
      </w:rPr>
      <w:t xml:space="preserve"> vzw, </w:t>
    </w:r>
    <w:r w:rsidR="00C52BEE" w:rsidRPr="00C52BEE">
      <w:rPr>
        <w:szCs w:val="18"/>
      </w:rPr>
      <w:t>Liefdadigheidsstraat 22, 1210 Brussels,</w:t>
    </w:r>
    <w:r w:rsidR="00C52BEE">
      <w:rPr>
        <w:szCs w:val="18"/>
      </w:rPr>
      <w:t xml:space="preserve"> </w:t>
    </w:r>
    <w:r w:rsidR="00483F75" w:rsidRPr="00C52BEE">
      <w:rPr>
        <w:szCs w:val="18"/>
      </w:rPr>
      <w:t>Belgium | VAT: BE 0543.579.288 | </w:t>
    </w:r>
    <w:hyperlink r:id="rId2" w:history="1">
      <w:r w:rsidR="00483F75" w:rsidRPr="00C52BEE">
        <w:rPr>
          <w:szCs w:val="18"/>
        </w:rPr>
        <w:t>www.rescoop.eu</w:t>
      </w:r>
    </w:hyperlink>
    <w:r w:rsidR="00AE3300">
      <w:rPr>
        <w:noProof/>
        <w:szCs w:val="18"/>
        <w:lang w:val="en-US"/>
      </w:rPr>
      <w:drawing>
        <wp:anchor distT="0" distB="0" distL="114300" distR="114300" simplePos="0" relativeHeight="251658240" behindDoc="1" locked="1" layoutInCell="1" allowOverlap="1" wp14:anchorId="6B541316" wp14:editId="136D221D">
          <wp:simplePos x="895350" y="10125075"/>
          <wp:positionH relativeFrom="column">
            <wp:align>center</wp:align>
          </wp:positionH>
          <wp:positionV relativeFrom="page">
            <wp:align>bottom</wp:align>
          </wp:positionV>
          <wp:extent cx="7624800" cy="11520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rtboard 1 cop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800" cy="1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BAA0" w14:textId="659C4732" w:rsidR="009148C0" w:rsidRDefault="009148C0">
    <w:pPr>
      <w:pStyle w:val="Footer"/>
    </w:pPr>
    <w:r>
      <w:rPr>
        <w:noProof/>
        <w:szCs w:val="18"/>
        <w:lang w:val="en-US"/>
      </w:rPr>
      <w:drawing>
        <wp:anchor distT="0" distB="0" distL="114300" distR="114300" simplePos="0" relativeHeight="251662336" behindDoc="0" locked="1" layoutInCell="1" allowOverlap="1" wp14:anchorId="724A9E36" wp14:editId="14ABBD07">
          <wp:simplePos x="0" y="0"/>
          <wp:positionH relativeFrom="page">
            <wp:posOffset>-15240</wp:posOffset>
          </wp:positionH>
          <wp:positionV relativeFrom="page">
            <wp:posOffset>10576560</wp:posOffset>
          </wp:positionV>
          <wp:extent cx="7624445" cy="114935"/>
          <wp:effectExtent l="0" t="0" r="0" b="0"/>
          <wp:wrapNone/>
          <wp:docPr id="9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rtboard 1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114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C52BEE">
        <w:rPr>
          <w:szCs w:val="18"/>
        </w:rPr>
        <w:t>REScoop.eu</w:t>
      </w:r>
    </w:hyperlink>
    <w:r w:rsidRPr="00C52BEE">
      <w:rPr>
        <w:szCs w:val="18"/>
      </w:rPr>
      <w:t xml:space="preserve"> vzw, </w:t>
    </w:r>
    <w:r w:rsidR="00C52BEE" w:rsidRPr="00C52BEE">
      <w:rPr>
        <w:szCs w:val="18"/>
      </w:rPr>
      <w:t>Liefdadigheidsstraat 22, 1210 Brussels</w:t>
    </w:r>
    <w:r w:rsidRPr="00C52BEE">
      <w:rPr>
        <w:szCs w:val="18"/>
      </w:rPr>
      <w:t>, Belgium | VAT: BE 0543.579.288 | </w:t>
    </w:r>
    <w:hyperlink r:id="rId3" w:history="1">
      <w:r w:rsidRPr="00C52BEE">
        <w:rPr>
          <w:szCs w:val="18"/>
        </w:rPr>
        <w:t>www.rescoop.eu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CF9A6" w14:textId="77777777" w:rsidR="00C700FD" w:rsidRDefault="00C700FD" w:rsidP="002752B0">
      <w:r>
        <w:separator/>
      </w:r>
    </w:p>
  </w:footnote>
  <w:footnote w:type="continuationSeparator" w:id="0">
    <w:p w14:paraId="374E7654" w14:textId="77777777" w:rsidR="00C700FD" w:rsidRDefault="00C700FD" w:rsidP="00275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858EF" w14:textId="77777777" w:rsidR="00483F75" w:rsidRDefault="00355A4F" w:rsidP="002752B0">
    <w:r w:rsidRPr="00355A4F">
      <w:rPr>
        <w:noProof/>
      </w:rPr>
      <w:drawing>
        <wp:anchor distT="0" distB="0" distL="114300" distR="114300" simplePos="0" relativeHeight="251659264" behindDoc="1" locked="1" layoutInCell="1" allowOverlap="1" wp14:anchorId="2733CD48" wp14:editId="09570B2A">
          <wp:simplePos x="0" y="0"/>
          <wp:positionH relativeFrom="column">
            <wp:posOffset>-3810</wp:posOffset>
          </wp:positionH>
          <wp:positionV relativeFrom="paragraph">
            <wp:posOffset>122555</wp:posOffset>
          </wp:positionV>
          <wp:extent cx="1404000" cy="1908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2B52" w14:textId="07062A82" w:rsidR="00831748" w:rsidRDefault="008317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D0B7A0F" wp14:editId="33839D5F">
          <wp:simplePos x="0" y="0"/>
          <wp:positionH relativeFrom="column">
            <wp:posOffset>-175895</wp:posOffset>
          </wp:positionH>
          <wp:positionV relativeFrom="paragraph">
            <wp:posOffset>-83820</wp:posOffset>
          </wp:positionV>
          <wp:extent cx="2042160" cy="58541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585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72C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C6C6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7459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7086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D00C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382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C4F9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A13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BC5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FA7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360"/>
        </w:tabs>
        <w:ind w:left="-3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360"/>
        </w:tabs>
        <w:ind w:left="-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360"/>
        </w:tabs>
        <w:ind w:left="-3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04"/>
        </w:tabs>
        <w:ind w:left="50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648"/>
        </w:tabs>
        <w:ind w:left="64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92"/>
        </w:tabs>
        <w:ind w:left="79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936"/>
        </w:tabs>
        <w:ind w:left="93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080"/>
        </w:tabs>
        <w:ind w:left="108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224"/>
        </w:tabs>
        <w:ind w:left="1224" w:hanging="1584"/>
      </w:pPr>
    </w:lvl>
  </w:abstractNum>
  <w:abstractNum w:abstractNumId="11" w15:restartNumberingAfterBreak="0">
    <w:nsid w:val="002C5371"/>
    <w:multiLevelType w:val="hybridMultilevel"/>
    <w:tmpl w:val="3384D3B4"/>
    <w:lvl w:ilvl="0" w:tplc="F000F3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134482" w:themeColor="accen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i w:val="0"/>
        <w:color w:val="0E6EA0" w:themeColor="accent2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169AB8" w:themeColor="accent3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7EBB47" w:themeColor="accent4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9B822" w:themeColor="accent5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BEDCE9" w:themeColor="background2" w:themeShade="E6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E1EFF5" w:themeColor="background2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E1EFF5" w:themeColor="background2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E1EFF5" w:themeColor="background2"/>
      </w:rPr>
    </w:lvl>
  </w:abstractNum>
  <w:abstractNum w:abstractNumId="12" w15:restartNumberingAfterBreak="0">
    <w:nsid w:val="01F42121"/>
    <w:multiLevelType w:val="hybridMultilevel"/>
    <w:tmpl w:val="3C62CECE"/>
    <w:lvl w:ilvl="0" w:tplc="B50618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69AB8" w:themeColor="accent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907D8F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BA4AE4"/>
    <w:multiLevelType w:val="hybridMultilevel"/>
    <w:tmpl w:val="B074CF44"/>
    <w:lvl w:ilvl="0" w:tplc="0813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pStyle w:val="Titolo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B2765C"/>
    <w:multiLevelType w:val="multilevel"/>
    <w:tmpl w:val="F09042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5B59B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99A5AD4"/>
    <w:multiLevelType w:val="hybridMultilevel"/>
    <w:tmpl w:val="5D18D2D0"/>
    <w:lvl w:ilvl="0" w:tplc="283C0D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169AB8" w:themeColor="accent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0E6A50"/>
    <w:multiLevelType w:val="hybridMultilevel"/>
    <w:tmpl w:val="D9ECE31E"/>
    <w:lvl w:ilvl="0" w:tplc="2AF694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75735"/>
    <w:multiLevelType w:val="multilevel"/>
    <w:tmpl w:val="85405F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412ADE"/>
    <w:multiLevelType w:val="multilevel"/>
    <w:tmpl w:val="5510DFAA"/>
    <w:lvl w:ilvl="0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b w:val="0"/>
        <w:i w:val="0"/>
        <w:color w:val="134482" w:themeColor="accent1"/>
      </w:rPr>
    </w:lvl>
    <w:lvl w:ilvl="1">
      <w:start w:val="1"/>
      <w:numFmt w:val="bullet"/>
      <w:pStyle w:val="ListParagraph"/>
      <w:lvlText w:val="n"/>
      <w:lvlJc w:val="left"/>
      <w:pPr>
        <w:ind w:left="1068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>
      <w:start w:val="1"/>
      <w:numFmt w:val="bullet"/>
      <w:lvlText w:val="n"/>
      <w:lvlJc w:val="left"/>
      <w:pPr>
        <w:ind w:left="1776" w:hanging="360"/>
      </w:pPr>
      <w:rPr>
        <w:rFonts w:ascii="Wingdings" w:hAnsi="Wingdings" w:hint="default"/>
        <w:color w:val="169AB8" w:themeColor="accent3"/>
      </w:rPr>
    </w:lvl>
    <w:lvl w:ilvl="3">
      <w:start w:val="1"/>
      <w:numFmt w:val="bullet"/>
      <w:lvlText w:val="n"/>
      <w:lvlJc w:val="left"/>
      <w:pPr>
        <w:ind w:left="2484" w:hanging="360"/>
      </w:pPr>
      <w:rPr>
        <w:rFonts w:ascii="Wingdings" w:hAnsi="Wingdings" w:hint="default"/>
        <w:color w:val="7EBB47" w:themeColor="accent4"/>
      </w:rPr>
    </w:lvl>
    <w:lvl w:ilvl="4">
      <w:start w:val="1"/>
      <w:numFmt w:val="bullet"/>
      <w:lvlText w:val="n"/>
      <w:lvlJc w:val="left"/>
      <w:pPr>
        <w:ind w:left="3600" w:hanging="360"/>
      </w:pPr>
      <w:rPr>
        <w:rFonts w:ascii="Wingdings" w:hAnsi="Wingdings" w:cs="Courier New" w:hint="default"/>
        <w:color w:val="F9B822" w:themeColor="accent5"/>
      </w:rPr>
    </w:lvl>
    <w:lvl w:ilvl="5">
      <w:start w:val="1"/>
      <w:numFmt w:val="bullet"/>
      <w:lvlText w:val="n"/>
      <w:lvlJc w:val="left"/>
      <w:pPr>
        <w:ind w:left="4320" w:hanging="360"/>
      </w:pPr>
      <w:rPr>
        <w:rFonts w:ascii="Wingdings" w:hAnsi="Wingdings" w:hint="default"/>
        <w:color w:val="BEDCE9" w:themeColor="background2" w:themeShade="E6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hint="default"/>
        <w:color w:val="E1EFF5" w:themeColor="background2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Wingdings" w:hAnsi="Wingdings" w:cs="Courier New" w:hint="default"/>
        <w:color w:val="E1EFF5" w:themeColor="background2"/>
      </w:rPr>
    </w:lvl>
    <w:lvl w:ilvl="8">
      <w:start w:val="1"/>
      <w:numFmt w:val="bullet"/>
      <w:lvlText w:val=" "/>
      <w:lvlJc w:val="left"/>
      <w:pPr>
        <w:ind w:left="6480" w:hanging="360"/>
      </w:pPr>
      <w:rPr>
        <w:rFonts w:ascii="Wingdings" w:hAnsi="Wingdings" w:hint="default"/>
        <w:color w:val="E1EFF5" w:themeColor="background2"/>
      </w:rPr>
    </w:lvl>
  </w:abstractNum>
  <w:abstractNum w:abstractNumId="21" w15:restartNumberingAfterBreak="0">
    <w:nsid w:val="2EE12404"/>
    <w:multiLevelType w:val="multilevel"/>
    <w:tmpl w:val="DEFA999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254C12"/>
    <w:multiLevelType w:val="multilevel"/>
    <w:tmpl w:val="5D18D2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169AB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8606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b/>
        <w:color w:val="134482" w:themeColor="accen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E6EA0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169AB8" w:themeColor="accent3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color w:val="7EBB47" w:themeColor="accent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color w:val="F9B822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071E39" w:themeColor="text1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071E39" w:themeColor="text1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071E39" w:themeColor="text1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071E39" w:themeColor="text1"/>
      </w:rPr>
    </w:lvl>
  </w:abstractNum>
  <w:abstractNum w:abstractNumId="24" w15:restartNumberingAfterBreak="0">
    <w:nsid w:val="3BF90FE2"/>
    <w:multiLevelType w:val="hybridMultilevel"/>
    <w:tmpl w:val="F09042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7F7F0B"/>
    <w:multiLevelType w:val="multilevel"/>
    <w:tmpl w:val="3C62CE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69AB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37E2A"/>
    <w:multiLevelType w:val="hybridMultilevel"/>
    <w:tmpl w:val="D9A8BAE2"/>
    <w:lvl w:ilvl="0" w:tplc="2AF694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 w:tplc="D82E03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22037"/>
    <w:multiLevelType w:val="multilevel"/>
    <w:tmpl w:val="1FF20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134482" w:themeColor="accent1"/>
      </w:rPr>
    </w:lvl>
    <w:lvl w:ilvl="1">
      <w:start w:val="1"/>
      <w:numFmt w:val="bullet"/>
      <w:lvlText w:val="n"/>
      <w:lvlJc w:val="left"/>
      <w:pPr>
        <w:ind w:left="1068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>
      <w:start w:val="1"/>
      <w:numFmt w:val="bullet"/>
      <w:lvlText w:val="n"/>
      <w:lvlJc w:val="left"/>
      <w:pPr>
        <w:ind w:left="1776" w:hanging="360"/>
      </w:pPr>
      <w:rPr>
        <w:rFonts w:ascii="Wingdings" w:hAnsi="Wingdings" w:hint="default"/>
        <w:color w:val="169AB8" w:themeColor="accent3"/>
      </w:rPr>
    </w:lvl>
    <w:lvl w:ilvl="3">
      <w:start w:val="1"/>
      <w:numFmt w:val="bullet"/>
      <w:lvlText w:val="n"/>
      <w:lvlJc w:val="left"/>
      <w:pPr>
        <w:ind w:left="2484" w:hanging="360"/>
      </w:pPr>
      <w:rPr>
        <w:rFonts w:ascii="Wingdings" w:hAnsi="Wingdings" w:hint="default"/>
        <w:color w:val="7EBB47" w:themeColor="accent4"/>
      </w:rPr>
    </w:lvl>
    <w:lvl w:ilvl="4">
      <w:start w:val="1"/>
      <w:numFmt w:val="bullet"/>
      <w:lvlText w:val="n"/>
      <w:lvlJc w:val="left"/>
      <w:pPr>
        <w:ind w:left="3600" w:hanging="360"/>
      </w:pPr>
      <w:rPr>
        <w:rFonts w:ascii="Wingdings" w:hAnsi="Wingdings" w:cs="Courier New" w:hint="default"/>
        <w:color w:val="F9B822" w:themeColor="accent5"/>
      </w:rPr>
    </w:lvl>
    <w:lvl w:ilvl="5">
      <w:start w:val="1"/>
      <w:numFmt w:val="bullet"/>
      <w:lvlText w:val="n"/>
      <w:lvlJc w:val="left"/>
      <w:pPr>
        <w:ind w:left="4320" w:hanging="360"/>
      </w:pPr>
      <w:rPr>
        <w:rFonts w:ascii="Wingdings" w:hAnsi="Wingdings" w:hint="default"/>
        <w:color w:val="BEDCE9" w:themeColor="background2" w:themeShade="E6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hint="default"/>
        <w:color w:val="E1EFF5" w:themeColor="background2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Wingdings" w:hAnsi="Wingdings" w:cs="Courier New" w:hint="default"/>
        <w:color w:val="E1EFF5" w:themeColor="background2"/>
      </w:rPr>
    </w:lvl>
    <w:lvl w:ilvl="8">
      <w:start w:val="1"/>
      <w:numFmt w:val="bullet"/>
      <w:lvlText w:val=" "/>
      <w:lvlJc w:val="left"/>
      <w:pPr>
        <w:ind w:left="6480" w:hanging="360"/>
      </w:pPr>
      <w:rPr>
        <w:rFonts w:ascii="Wingdings" w:hAnsi="Wingdings" w:hint="default"/>
        <w:color w:val="E1EFF5" w:themeColor="background2"/>
      </w:rPr>
    </w:lvl>
  </w:abstractNum>
  <w:abstractNum w:abstractNumId="28" w15:restartNumberingAfterBreak="0">
    <w:nsid w:val="54E52A0F"/>
    <w:multiLevelType w:val="hybridMultilevel"/>
    <w:tmpl w:val="39200130"/>
    <w:lvl w:ilvl="0" w:tplc="4C28FBE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B7E71"/>
    <w:multiLevelType w:val="multilevel"/>
    <w:tmpl w:val="0413001F"/>
    <w:numStyleLink w:val="111111"/>
  </w:abstractNum>
  <w:abstractNum w:abstractNumId="30" w15:restartNumberingAfterBreak="0">
    <w:nsid w:val="639C181B"/>
    <w:multiLevelType w:val="multilevel"/>
    <w:tmpl w:val="690C49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97FFC"/>
    <w:multiLevelType w:val="multilevel"/>
    <w:tmpl w:val="D9A8BAE2"/>
    <w:styleLink w:val="REScooplist"/>
    <w:lvl w:ilvl="0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b w:val="0"/>
        <w:i w:val="0"/>
        <w:color w:val="134482" w:themeColor="accent1"/>
      </w:rPr>
    </w:lvl>
    <w:lvl w:ilvl="1">
      <w:start w:val="1"/>
      <w:numFmt w:val="bullet"/>
      <w:lvlText w:val="n"/>
      <w:lvlJc w:val="left"/>
      <w:pPr>
        <w:ind w:left="1068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>
      <w:start w:val="1"/>
      <w:numFmt w:val="bullet"/>
      <w:lvlText w:val="n"/>
      <w:lvlJc w:val="left"/>
      <w:pPr>
        <w:ind w:left="1776" w:hanging="360"/>
      </w:pPr>
      <w:rPr>
        <w:rFonts w:ascii="Wingdings" w:hAnsi="Wingdings" w:hint="default"/>
        <w:color w:val="169AB8" w:themeColor="accent3"/>
      </w:rPr>
    </w:lvl>
    <w:lvl w:ilvl="3">
      <w:start w:val="1"/>
      <w:numFmt w:val="bullet"/>
      <w:lvlText w:val="n"/>
      <w:lvlJc w:val="left"/>
      <w:pPr>
        <w:ind w:left="2484" w:hanging="360"/>
      </w:pPr>
      <w:rPr>
        <w:rFonts w:ascii="Wingdings" w:hAnsi="Wingdings" w:hint="default"/>
        <w:color w:val="7EBB47" w:themeColor="accent4"/>
      </w:rPr>
    </w:lvl>
    <w:lvl w:ilvl="4">
      <w:start w:val="1"/>
      <w:numFmt w:val="bullet"/>
      <w:lvlText w:val="n"/>
      <w:lvlJc w:val="left"/>
      <w:pPr>
        <w:ind w:left="3600" w:hanging="360"/>
      </w:pPr>
      <w:rPr>
        <w:rFonts w:ascii="Wingdings" w:hAnsi="Wingdings" w:cs="Courier New" w:hint="default"/>
        <w:color w:val="F9B822" w:themeColor="accent5"/>
      </w:rPr>
    </w:lvl>
    <w:lvl w:ilvl="5">
      <w:start w:val="1"/>
      <w:numFmt w:val="bullet"/>
      <w:lvlText w:val="n"/>
      <w:lvlJc w:val="left"/>
      <w:pPr>
        <w:ind w:left="4320" w:hanging="360"/>
      </w:pPr>
      <w:rPr>
        <w:rFonts w:ascii="Wingdings" w:hAnsi="Wingdings" w:hint="default"/>
        <w:color w:val="BEDCE9" w:themeColor="background2" w:themeShade="E6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hint="default"/>
        <w:color w:val="E1EFF5" w:themeColor="background2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Wingdings" w:hAnsi="Wingdings" w:cs="Courier New" w:hint="default"/>
        <w:color w:val="E1EFF5" w:themeColor="background2"/>
      </w:rPr>
    </w:lvl>
    <w:lvl w:ilvl="8">
      <w:start w:val="1"/>
      <w:numFmt w:val="bullet"/>
      <w:lvlText w:val=" "/>
      <w:lvlJc w:val="left"/>
      <w:pPr>
        <w:ind w:left="6480" w:hanging="360"/>
      </w:pPr>
      <w:rPr>
        <w:rFonts w:ascii="Wingdings" w:hAnsi="Wingdings" w:hint="default"/>
        <w:color w:val="E1EFF5" w:themeColor="background2"/>
      </w:rPr>
    </w:lvl>
  </w:abstractNum>
  <w:abstractNum w:abstractNumId="32" w15:restartNumberingAfterBreak="0">
    <w:nsid w:val="678365D5"/>
    <w:multiLevelType w:val="multilevel"/>
    <w:tmpl w:val="690C49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39E0"/>
    <w:multiLevelType w:val="multilevel"/>
    <w:tmpl w:val="F09042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5A4E80"/>
    <w:multiLevelType w:val="hybridMultilevel"/>
    <w:tmpl w:val="85405F06"/>
    <w:lvl w:ilvl="0" w:tplc="2AF694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1" w:tplc="2AF694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C1654"/>
    <w:multiLevelType w:val="hybridMultilevel"/>
    <w:tmpl w:val="AD7040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81AA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0E6EA0" w:themeColor="accent2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12D20"/>
    <w:multiLevelType w:val="hybridMultilevel"/>
    <w:tmpl w:val="D564DA80"/>
    <w:lvl w:ilvl="0" w:tplc="4C6420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134482" w:themeColor="accent1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041606">
    <w:abstractNumId w:val="0"/>
  </w:num>
  <w:num w:numId="2" w16cid:durableId="1888297307">
    <w:abstractNumId w:val="1"/>
  </w:num>
  <w:num w:numId="3" w16cid:durableId="862210399">
    <w:abstractNumId w:val="2"/>
  </w:num>
  <w:num w:numId="4" w16cid:durableId="2104765895">
    <w:abstractNumId w:val="3"/>
  </w:num>
  <w:num w:numId="5" w16cid:durableId="531311478">
    <w:abstractNumId w:val="8"/>
  </w:num>
  <w:num w:numId="6" w16cid:durableId="1258439389">
    <w:abstractNumId w:val="4"/>
  </w:num>
  <w:num w:numId="7" w16cid:durableId="475950189">
    <w:abstractNumId w:val="5"/>
  </w:num>
  <w:num w:numId="8" w16cid:durableId="911044744">
    <w:abstractNumId w:val="6"/>
  </w:num>
  <w:num w:numId="9" w16cid:durableId="538009097">
    <w:abstractNumId w:val="7"/>
  </w:num>
  <w:num w:numId="10" w16cid:durableId="981813400">
    <w:abstractNumId w:val="9"/>
  </w:num>
  <w:num w:numId="11" w16cid:durableId="884758014">
    <w:abstractNumId w:val="24"/>
  </w:num>
  <w:num w:numId="12" w16cid:durableId="1589272231">
    <w:abstractNumId w:val="33"/>
  </w:num>
  <w:num w:numId="13" w16cid:durableId="793716429">
    <w:abstractNumId w:val="12"/>
  </w:num>
  <w:num w:numId="14" w16cid:durableId="1985505273">
    <w:abstractNumId w:val="25"/>
  </w:num>
  <w:num w:numId="15" w16cid:durableId="1547836990">
    <w:abstractNumId w:val="17"/>
  </w:num>
  <w:num w:numId="16" w16cid:durableId="716203513">
    <w:abstractNumId w:val="15"/>
  </w:num>
  <w:num w:numId="17" w16cid:durableId="1326318562">
    <w:abstractNumId w:val="35"/>
  </w:num>
  <w:num w:numId="18" w16cid:durableId="1161625730">
    <w:abstractNumId w:val="22"/>
  </w:num>
  <w:num w:numId="19" w16cid:durableId="44916746">
    <w:abstractNumId w:val="18"/>
  </w:num>
  <w:num w:numId="20" w16cid:durableId="461076607">
    <w:abstractNumId w:val="32"/>
  </w:num>
  <w:num w:numId="21" w16cid:durableId="458885615">
    <w:abstractNumId w:val="34"/>
  </w:num>
  <w:num w:numId="22" w16cid:durableId="340863528">
    <w:abstractNumId w:val="30"/>
  </w:num>
  <w:num w:numId="23" w16cid:durableId="1840264639">
    <w:abstractNumId w:val="36"/>
  </w:num>
  <w:num w:numId="24" w16cid:durableId="119148400">
    <w:abstractNumId w:val="19"/>
  </w:num>
  <w:num w:numId="25" w16cid:durableId="627782269">
    <w:abstractNumId w:val="26"/>
  </w:num>
  <w:num w:numId="26" w16cid:durableId="476149066">
    <w:abstractNumId w:val="31"/>
  </w:num>
  <w:num w:numId="27" w16cid:durableId="642738470">
    <w:abstractNumId w:val="20"/>
  </w:num>
  <w:num w:numId="28" w16cid:durableId="1978295133">
    <w:abstractNumId w:val="27"/>
  </w:num>
  <w:num w:numId="29" w16cid:durableId="1430271822">
    <w:abstractNumId w:val="11"/>
  </w:num>
  <w:num w:numId="30" w16cid:durableId="1283733908">
    <w:abstractNumId w:val="13"/>
  </w:num>
  <w:num w:numId="31" w16cid:durableId="1168446413">
    <w:abstractNumId w:val="16"/>
  </w:num>
  <w:num w:numId="32" w16cid:durableId="1607300906">
    <w:abstractNumId w:val="23"/>
  </w:num>
  <w:num w:numId="33" w16cid:durableId="634484931">
    <w:abstractNumId w:val="29"/>
  </w:num>
  <w:num w:numId="34" w16cid:durableId="2074505539">
    <w:abstractNumId w:val="28"/>
  </w:num>
  <w:num w:numId="35" w16cid:durableId="2079397030">
    <w:abstractNumId w:val="14"/>
  </w:num>
  <w:num w:numId="36" w16cid:durableId="3478529">
    <w:abstractNumId w:val="10"/>
  </w:num>
  <w:num w:numId="37" w16cid:durableId="130955552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A9D"/>
    <w:rsid w:val="00005AE3"/>
    <w:rsid w:val="00016968"/>
    <w:rsid w:val="00017B11"/>
    <w:rsid w:val="00031162"/>
    <w:rsid w:val="00041627"/>
    <w:rsid w:val="0005079B"/>
    <w:rsid w:val="0005283E"/>
    <w:rsid w:val="00064D47"/>
    <w:rsid w:val="0007149B"/>
    <w:rsid w:val="0008522A"/>
    <w:rsid w:val="000A3F7D"/>
    <w:rsid w:val="000A54A7"/>
    <w:rsid w:val="000C5A89"/>
    <w:rsid w:val="000E7CEC"/>
    <w:rsid w:val="000F1E84"/>
    <w:rsid w:val="00120FDA"/>
    <w:rsid w:val="00133F30"/>
    <w:rsid w:val="001362B7"/>
    <w:rsid w:val="00155C02"/>
    <w:rsid w:val="00180AEF"/>
    <w:rsid w:val="001B6058"/>
    <w:rsid w:val="001C3EEF"/>
    <w:rsid w:val="001C6B0A"/>
    <w:rsid w:val="001E753B"/>
    <w:rsid w:val="00206C1E"/>
    <w:rsid w:val="00231821"/>
    <w:rsid w:val="0023270D"/>
    <w:rsid w:val="002343B0"/>
    <w:rsid w:val="0025236D"/>
    <w:rsid w:val="002752B0"/>
    <w:rsid w:val="00293F95"/>
    <w:rsid w:val="002B0FFB"/>
    <w:rsid w:val="002C0A01"/>
    <w:rsid w:val="002E5E8A"/>
    <w:rsid w:val="002E74F7"/>
    <w:rsid w:val="00355A4F"/>
    <w:rsid w:val="00372C9F"/>
    <w:rsid w:val="00374942"/>
    <w:rsid w:val="003B05B7"/>
    <w:rsid w:val="003B5998"/>
    <w:rsid w:val="003D73CE"/>
    <w:rsid w:val="003E570D"/>
    <w:rsid w:val="003F4E50"/>
    <w:rsid w:val="0045027B"/>
    <w:rsid w:val="00451D68"/>
    <w:rsid w:val="00470A8C"/>
    <w:rsid w:val="00474C4C"/>
    <w:rsid w:val="00483F75"/>
    <w:rsid w:val="004A18D9"/>
    <w:rsid w:val="004C1BF7"/>
    <w:rsid w:val="004D2AAD"/>
    <w:rsid w:val="004F644F"/>
    <w:rsid w:val="005119E1"/>
    <w:rsid w:val="00534B98"/>
    <w:rsid w:val="00543D88"/>
    <w:rsid w:val="00582AFF"/>
    <w:rsid w:val="005936CF"/>
    <w:rsid w:val="005B534C"/>
    <w:rsid w:val="005C2566"/>
    <w:rsid w:val="005F282E"/>
    <w:rsid w:val="00640EEA"/>
    <w:rsid w:val="0064106C"/>
    <w:rsid w:val="00654995"/>
    <w:rsid w:val="00656A19"/>
    <w:rsid w:val="00663A6C"/>
    <w:rsid w:val="006738C5"/>
    <w:rsid w:val="00692839"/>
    <w:rsid w:val="006B7293"/>
    <w:rsid w:val="006E5039"/>
    <w:rsid w:val="00724561"/>
    <w:rsid w:val="007320C7"/>
    <w:rsid w:val="00735843"/>
    <w:rsid w:val="00751777"/>
    <w:rsid w:val="00761A9D"/>
    <w:rsid w:val="00790C80"/>
    <w:rsid w:val="007919B7"/>
    <w:rsid w:val="007D3969"/>
    <w:rsid w:val="007D7216"/>
    <w:rsid w:val="007E20BE"/>
    <w:rsid w:val="007F5EA3"/>
    <w:rsid w:val="00831748"/>
    <w:rsid w:val="00834BD4"/>
    <w:rsid w:val="00862EC4"/>
    <w:rsid w:val="00875C97"/>
    <w:rsid w:val="00886878"/>
    <w:rsid w:val="00893F97"/>
    <w:rsid w:val="008B6064"/>
    <w:rsid w:val="008B6479"/>
    <w:rsid w:val="008B70C3"/>
    <w:rsid w:val="008C0055"/>
    <w:rsid w:val="008E3A2F"/>
    <w:rsid w:val="008F14F3"/>
    <w:rsid w:val="008F5BC1"/>
    <w:rsid w:val="009148C0"/>
    <w:rsid w:val="00954108"/>
    <w:rsid w:val="009A747B"/>
    <w:rsid w:val="009D137A"/>
    <w:rsid w:val="009E657C"/>
    <w:rsid w:val="009F44E0"/>
    <w:rsid w:val="00A0459F"/>
    <w:rsid w:val="00A31C45"/>
    <w:rsid w:val="00A4753D"/>
    <w:rsid w:val="00A668AF"/>
    <w:rsid w:val="00A71DC5"/>
    <w:rsid w:val="00AA1B67"/>
    <w:rsid w:val="00AB164A"/>
    <w:rsid w:val="00AB454C"/>
    <w:rsid w:val="00AB7997"/>
    <w:rsid w:val="00AD1F5E"/>
    <w:rsid w:val="00AE3300"/>
    <w:rsid w:val="00AE4CE9"/>
    <w:rsid w:val="00AF05BD"/>
    <w:rsid w:val="00B109E2"/>
    <w:rsid w:val="00B70779"/>
    <w:rsid w:val="00B84BD0"/>
    <w:rsid w:val="00B95503"/>
    <w:rsid w:val="00BC26A3"/>
    <w:rsid w:val="00BD46B3"/>
    <w:rsid w:val="00C40352"/>
    <w:rsid w:val="00C52BEE"/>
    <w:rsid w:val="00C64ECC"/>
    <w:rsid w:val="00C700FD"/>
    <w:rsid w:val="00C74E45"/>
    <w:rsid w:val="00C87E1C"/>
    <w:rsid w:val="00CA57AB"/>
    <w:rsid w:val="00CD31D4"/>
    <w:rsid w:val="00CD3F48"/>
    <w:rsid w:val="00CE0C14"/>
    <w:rsid w:val="00D045F2"/>
    <w:rsid w:val="00D05FB6"/>
    <w:rsid w:val="00D23F44"/>
    <w:rsid w:val="00D5233E"/>
    <w:rsid w:val="00D56274"/>
    <w:rsid w:val="00D564EC"/>
    <w:rsid w:val="00D623C6"/>
    <w:rsid w:val="00D720BE"/>
    <w:rsid w:val="00DC54ED"/>
    <w:rsid w:val="00DC58A4"/>
    <w:rsid w:val="00DD3D64"/>
    <w:rsid w:val="00DE1636"/>
    <w:rsid w:val="00DF47A5"/>
    <w:rsid w:val="00E01EDA"/>
    <w:rsid w:val="00E15C3E"/>
    <w:rsid w:val="00E46FBE"/>
    <w:rsid w:val="00E63932"/>
    <w:rsid w:val="00E75769"/>
    <w:rsid w:val="00E83FB0"/>
    <w:rsid w:val="00EA1B25"/>
    <w:rsid w:val="00EB77AC"/>
    <w:rsid w:val="00F14A18"/>
    <w:rsid w:val="00F302F4"/>
    <w:rsid w:val="00F81E0F"/>
    <w:rsid w:val="00F82CEC"/>
    <w:rsid w:val="00FF0D90"/>
    <w:rsid w:val="00FF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F839EF"/>
  <w15:chartTrackingRefBased/>
  <w15:docId w15:val="{B7EF2D4D-59FF-4B96-BD2F-5CB2AD9D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EA3"/>
    <w:pPr>
      <w:spacing w:before="240" w:after="240" w:line="320" w:lineRule="exact"/>
    </w:pPr>
    <w:rPr>
      <w:rFonts w:ascii="Raleway Medium" w:hAnsi="Raleway Medium"/>
      <w:color w:val="071E39" w:themeColor="text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A19"/>
    <w:pPr>
      <w:keepNext/>
      <w:keepLines/>
      <w:spacing w:before="480" w:line="340" w:lineRule="exact"/>
      <w:outlineLvl w:val="0"/>
    </w:pPr>
    <w:rPr>
      <w:rFonts w:ascii="Raleway" w:eastAsiaTheme="majorEastAsia" w:hAnsi="Raleway" w:cstheme="majorBidi"/>
      <w:b/>
      <w:bCs/>
      <w:color w:val="169AB8" w:themeColor="accent3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C1E"/>
    <w:pPr>
      <w:keepNext/>
      <w:keepLines/>
      <w:spacing w:before="480"/>
      <w:outlineLvl w:val="1"/>
    </w:pPr>
    <w:rPr>
      <w:rFonts w:ascii="Raleway" w:eastAsiaTheme="majorEastAsia" w:hAnsi="Raleway" w:cstheme="majorBidi"/>
      <w:b/>
      <w:bCs/>
      <w:color w:val="1A2E4E" w:themeColor="text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rsid w:val="00AF05BD"/>
    <w:rPr>
      <w:rFonts w:ascii="Raleway" w:hAnsi="Raleway"/>
      <w:b/>
      <w:bCs/>
      <w:i w:val="0"/>
      <w:iCs/>
      <w:color w:val="169AB8" w:themeColor="accent3"/>
      <w:spacing w:val="5"/>
      <w:sz w:val="96"/>
    </w:rPr>
  </w:style>
  <w:style w:type="character" w:styleId="IntenseReference">
    <w:name w:val="Intense Reference"/>
    <w:basedOn w:val="DefaultParagraphFont"/>
    <w:uiPriority w:val="32"/>
    <w:rsid w:val="00AF05BD"/>
    <w:rPr>
      <w:b/>
      <w:bCs/>
      <w:smallCaps/>
      <w:color w:val="1A2E4E" w:themeColor="text2"/>
      <w:spacing w:val="5"/>
    </w:rPr>
  </w:style>
  <w:style w:type="paragraph" w:styleId="Footer">
    <w:name w:val="footer"/>
    <w:basedOn w:val="Normal"/>
    <w:link w:val="FooterChar"/>
    <w:uiPriority w:val="99"/>
    <w:unhideWhenUsed/>
    <w:rsid w:val="00120FDA"/>
    <w:pPr>
      <w:tabs>
        <w:tab w:val="center" w:pos="4536"/>
        <w:tab w:val="right" w:pos="9072"/>
      </w:tabs>
    </w:pPr>
    <w:rPr>
      <w:color w:val="169AB8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20FDA"/>
    <w:rPr>
      <w:rFonts w:ascii="Raleway Medium" w:hAnsi="Raleway Medium"/>
      <w:color w:val="169AB8" w:themeColor="accent3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AF05BD"/>
    <w:rPr>
      <w:color w:val="169AB8" w:themeColor="accent3"/>
      <w:u w:val="single"/>
    </w:rPr>
  </w:style>
  <w:style w:type="character" w:customStyle="1" w:styleId="apple-converted-space">
    <w:name w:val="apple-converted-space"/>
    <w:basedOn w:val="DefaultParagraphFont"/>
    <w:rsid w:val="00483F75"/>
  </w:style>
  <w:style w:type="paragraph" w:styleId="NoSpacing">
    <w:name w:val="No Spacing"/>
    <w:link w:val="NoSpacingChar"/>
    <w:uiPriority w:val="1"/>
    <w:qFormat/>
    <w:rsid w:val="00C87E1C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87E1C"/>
    <w:rPr>
      <w:rFonts w:eastAsiaTheme="minorEastAsia"/>
      <w:sz w:val="22"/>
      <w:szCs w:val="22"/>
      <w:lang w:val="en-US" w:eastAsia="zh-CN"/>
    </w:rPr>
  </w:style>
  <w:style w:type="paragraph" w:styleId="IntenseQuote">
    <w:name w:val="Intense Quote"/>
    <w:basedOn w:val="Normal"/>
    <w:next w:val="Normal"/>
    <w:link w:val="IntenseQuoteChar"/>
    <w:uiPriority w:val="30"/>
    <w:rsid w:val="00AF05BD"/>
    <w:pPr>
      <w:pBdr>
        <w:top w:val="single" w:sz="4" w:space="10" w:color="134482" w:themeColor="accent1"/>
        <w:bottom w:val="single" w:sz="4" w:space="10" w:color="134482" w:themeColor="accent1"/>
      </w:pBdr>
      <w:spacing w:before="360" w:after="360"/>
      <w:ind w:left="864" w:right="864"/>
      <w:jc w:val="center"/>
    </w:pPr>
    <w:rPr>
      <w:i/>
      <w:iCs/>
      <w:color w:val="1344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724561"/>
    <w:pPr>
      <w:spacing w:line="780" w:lineRule="exact"/>
      <w:contextualSpacing/>
    </w:pPr>
    <w:rPr>
      <w:rFonts w:ascii="Raleway" w:eastAsiaTheme="majorEastAsia" w:hAnsi="Raleway" w:cstheme="majorBidi"/>
      <w:b/>
      <w:bCs/>
      <w:color w:val="1A2E4E" w:themeColor="text2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4561"/>
    <w:rPr>
      <w:rFonts w:ascii="Raleway" w:eastAsiaTheme="majorEastAsia" w:hAnsi="Raleway" w:cstheme="majorBidi"/>
      <w:b/>
      <w:bCs/>
      <w:color w:val="1A2E4E" w:themeColor="text2"/>
      <w:spacing w:val="-10"/>
      <w:kern w:val="28"/>
      <w:sz w:val="72"/>
      <w:szCs w:val="7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56A19"/>
    <w:rPr>
      <w:rFonts w:ascii="Raleway" w:eastAsiaTheme="majorEastAsia" w:hAnsi="Raleway" w:cstheme="majorBidi"/>
      <w:b/>
      <w:bCs/>
      <w:color w:val="169AB8" w:themeColor="accent3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06C1E"/>
    <w:rPr>
      <w:rFonts w:ascii="Raleway" w:eastAsiaTheme="majorEastAsia" w:hAnsi="Raleway" w:cstheme="majorBidi"/>
      <w:b/>
      <w:bCs/>
      <w:color w:val="1A2E4E" w:themeColor="text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34C"/>
    <w:pPr>
      <w:numPr>
        <w:ilvl w:val="1"/>
      </w:numPr>
      <w:spacing w:after="160" w:line="420" w:lineRule="exact"/>
    </w:pPr>
    <w:rPr>
      <w:rFonts w:ascii="Raleway" w:eastAsiaTheme="minorEastAsia" w:hAnsi="Raleway" w:cs="Times New Roman (Hoofdtekst CS)"/>
      <w:b/>
      <w:bCs/>
      <w:color w:val="0E6EA0" w:themeColor="accent2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B534C"/>
    <w:rPr>
      <w:rFonts w:ascii="Raleway" w:eastAsiaTheme="minorEastAsia" w:hAnsi="Raleway" w:cs="Times New Roman (Hoofdtekst CS)"/>
      <w:b/>
      <w:bCs/>
      <w:color w:val="0E6EA0" w:themeColor="accent2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692839"/>
    <w:pPr>
      <w:spacing w:before="440" w:after="400"/>
      <w:ind w:left="864" w:right="864"/>
      <w:jc w:val="center"/>
    </w:pPr>
    <w:rPr>
      <w:i/>
      <w:iCs/>
      <w:color w:val="134482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692839"/>
    <w:rPr>
      <w:rFonts w:ascii="Raleway Medium" w:hAnsi="Raleway Medium"/>
      <w:i/>
      <w:iCs/>
      <w:color w:val="134482" w:themeColor="accent1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692839"/>
    <w:rPr>
      <w:b/>
      <w:i w:val="0"/>
      <w:iCs/>
    </w:rPr>
  </w:style>
  <w:style w:type="character" w:styleId="SubtleReference">
    <w:name w:val="Subtle Reference"/>
    <w:basedOn w:val="DefaultParagraphFont"/>
    <w:uiPriority w:val="31"/>
    <w:qFormat/>
    <w:rsid w:val="00692839"/>
    <w:rPr>
      <w:smallCaps/>
      <w:color w:val="1A2E4E" w:themeColor="text2"/>
      <w:sz w:val="18"/>
    </w:rPr>
  </w:style>
  <w:style w:type="paragraph" w:styleId="ListParagraph">
    <w:name w:val="List Paragraph"/>
    <w:aliases w:val="Lijstalinea 1"/>
    <w:basedOn w:val="Normal"/>
    <w:uiPriority w:val="99"/>
    <w:qFormat/>
    <w:rsid w:val="00834BD4"/>
    <w:pPr>
      <w:numPr>
        <w:ilvl w:val="1"/>
        <w:numId w:val="27"/>
      </w:numPr>
      <w:contextualSpacing/>
    </w:pPr>
    <w:rPr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5BD"/>
    <w:rPr>
      <w:rFonts w:ascii="Raleway Medium" w:hAnsi="Raleway Medium"/>
      <w:i/>
      <w:iCs/>
      <w:color w:val="134482" w:themeColor="accent1"/>
      <w:sz w:val="22"/>
      <w:szCs w:val="22"/>
    </w:rPr>
  </w:style>
  <w:style w:type="character" w:styleId="Hashtag">
    <w:name w:val="Hashtag"/>
    <w:basedOn w:val="DefaultParagraphFont"/>
    <w:uiPriority w:val="99"/>
    <w:semiHidden/>
    <w:unhideWhenUsed/>
    <w:rsid w:val="00AF05BD"/>
    <w:rPr>
      <w:color w:val="134482" w:themeColor="accent1"/>
      <w:bdr w:val="none" w:sz="0" w:space="0" w:color="auto"/>
      <w:shd w:val="clear" w:color="auto" w:fill="E1EFF5" w:themeFill="background2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F05BD"/>
    <w:pPr>
      <w:shd w:val="solid" w:color="E1EFF5" w:themeColor="background2" w:fill="E1EFF5" w:themeFill="background2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05BD"/>
    <w:rPr>
      <w:rFonts w:asciiTheme="majorHAnsi" w:eastAsiaTheme="majorEastAsia" w:hAnsiTheme="majorHAnsi" w:cstheme="majorBidi"/>
      <w:color w:val="071E39" w:themeColor="text1"/>
      <w:shd w:val="solid" w:color="E1EFF5" w:themeColor="background2" w:fill="E1EFF5" w:themeFill="background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5BD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5BD"/>
    <w:rPr>
      <w:rFonts w:ascii="Times New Roman" w:hAnsi="Times New Roman" w:cs="Times New Roman"/>
      <w:color w:val="071E39" w:themeColor="text1"/>
      <w:sz w:val="18"/>
      <w:szCs w:val="18"/>
    </w:rPr>
  </w:style>
  <w:style w:type="character" w:styleId="SmartLink">
    <w:name w:val="Smart Link"/>
    <w:basedOn w:val="DefaultParagraphFont"/>
    <w:uiPriority w:val="99"/>
    <w:semiHidden/>
    <w:unhideWhenUsed/>
    <w:rsid w:val="00AF05BD"/>
    <w:rPr>
      <w:color w:val="169AB8" w:themeColor="accent3"/>
      <w:u w:val="single"/>
      <w:bdr w:val="none" w:sz="0" w:space="0" w:color="auto"/>
      <w:shd w:val="clear" w:color="auto" w:fill="E1EFF5" w:themeFill="background2"/>
    </w:rPr>
  </w:style>
  <w:style w:type="character" w:styleId="Mention">
    <w:name w:val="Mention"/>
    <w:basedOn w:val="DefaultParagraphFont"/>
    <w:uiPriority w:val="99"/>
    <w:semiHidden/>
    <w:unhideWhenUsed/>
    <w:rsid w:val="00AF05BD"/>
    <w:rPr>
      <w:color w:val="2B579A"/>
      <w:bdr w:val="none" w:sz="0" w:space="0" w:color="auto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rsid w:val="007E20B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0BE"/>
    <w:rPr>
      <w:rFonts w:ascii="Raleway Medium" w:hAnsi="Raleway Medium"/>
      <w:color w:val="071E39" w:themeColor="text1"/>
      <w:sz w:val="22"/>
      <w:szCs w:val="22"/>
    </w:rPr>
  </w:style>
  <w:style w:type="table" w:styleId="TableGrid">
    <w:name w:val="Table Grid"/>
    <w:basedOn w:val="TableNormal"/>
    <w:uiPriority w:val="59"/>
    <w:rsid w:val="009F4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70A8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787E6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787E6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70A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6">
    <w:name w:val="List Table 7 Colorful Accent 6"/>
    <w:basedOn w:val="TableNormal"/>
    <w:uiPriority w:val="52"/>
    <w:rsid w:val="00470A8C"/>
    <w:rPr>
      <w:color w:val="007F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A6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A6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A6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A6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BFFE6" w:themeFill="accent6" w:themeFillTint="33"/>
      </w:tcPr>
    </w:tblStylePr>
    <w:tblStylePr w:type="band1Horz">
      <w:tblPr/>
      <w:tcPr>
        <w:shd w:val="clear" w:color="auto" w:fill="BBFF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3">
    <w:name w:val="Grid Table 4 Accent 3"/>
    <w:aliases w:val="REScoop blue table"/>
    <w:basedOn w:val="TableNormal"/>
    <w:uiPriority w:val="49"/>
    <w:rsid w:val="008B6479"/>
    <w:rPr>
      <w:rFonts w:ascii="Raleway" w:hAnsi="Raleway" w:cs="Times New Roman (Hoofdtekst CS)"/>
    </w:rPr>
    <w:tblPr>
      <w:tblStyleRowBandSize w:val="1"/>
      <w:tblStyleColBandSize w:val="1"/>
      <w:tblBorders>
        <w:top w:val="single" w:sz="4" w:space="0" w:color="5BD0EB" w:themeColor="accent3" w:themeTint="99"/>
        <w:left w:val="single" w:sz="4" w:space="0" w:color="5BD0EB" w:themeColor="accent3" w:themeTint="99"/>
        <w:bottom w:val="single" w:sz="4" w:space="0" w:color="5BD0EB" w:themeColor="accent3" w:themeTint="99"/>
        <w:right w:val="single" w:sz="4" w:space="0" w:color="5BD0EB" w:themeColor="accent3" w:themeTint="99"/>
        <w:insideH w:val="single" w:sz="4" w:space="0" w:color="5BD0EB" w:themeColor="accent3" w:themeTint="99"/>
        <w:insideV w:val="single" w:sz="4" w:space="0" w:color="5BD0EB" w:themeColor="accent3" w:themeTint="9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9AB8" w:themeColor="accent3"/>
          <w:left w:val="single" w:sz="4" w:space="0" w:color="169AB8" w:themeColor="accent3"/>
          <w:bottom w:val="single" w:sz="4" w:space="0" w:color="169AB8" w:themeColor="accent3"/>
          <w:right w:val="single" w:sz="4" w:space="0" w:color="169AB8" w:themeColor="accent3"/>
          <w:insideH w:val="nil"/>
          <w:insideV w:val="nil"/>
        </w:tcBorders>
        <w:shd w:val="clear" w:color="auto" w:fill="169AB8" w:themeFill="accent3"/>
      </w:tcPr>
    </w:tblStylePr>
    <w:tblStylePr w:type="lastRow">
      <w:rPr>
        <w:b/>
        <w:bCs/>
      </w:rPr>
      <w:tblPr/>
      <w:tcPr>
        <w:tcBorders>
          <w:top w:val="double" w:sz="4" w:space="0" w:color="169AB8" w:themeColor="accent3"/>
        </w:tcBorders>
      </w:tcPr>
    </w:tblStylePr>
    <w:tblStylePr w:type="firstCol">
      <w:rPr>
        <w:rFonts w:ascii="Raleway" w:hAnsi="Raleway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FF5" w:themeFill="background2"/>
      </w:tcPr>
    </w:tblStylePr>
    <w:tblStylePr w:type="band1Horz">
      <w:tblPr/>
      <w:tcPr>
        <w:shd w:val="clear" w:color="auto" w:fill="E1EFF5" w:themeFill="background2"/>
      </w:tcPr>
    </w:tblStylePr>
  </w:style>
  <w:style w:type="numbering" w:customStyle="1" w:styleId="REScooplist">
    <w:name w:val="REScoop list"/>
    <w:uiPriority w:val="99"/>
    <w:rsid w:val="00834BD4"/>
    <w:pPr>
      <w:numPr>
        <w:numId w:val="26"/>
      </w:numPr>
    </w:pPr>
  </w:style>
  <w:style w:type="numbering" w:styleId="111111">
    <w:name w:val="Outline List 2"/>
    <w:aliases w:val="REScoop numbered list"/>
    <w:basedOn w:val="NoList"/>
    <w:uiPriority w:val="99"/>
    <w:semiHidden/>
    <w:unhideWhenUsed/>
    <w:rsid w:val="00E15C3E"/>
    <w:pPr>
      <w:numPr>
        <w:numId w:val="32"/>
      </w:numPr>
    </w:pPr>
  </w:style>
  <w:style w:type="paragraph" w:styleId="HTMLPreformatted">
    <w:name w:val="HTML Preformatted"/>
    <w:link w:val="HTMLPreformattedChar"/>
    <w:rsid w:val="00761A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eastAsia="SimSun" w:hAnsi="Courier New" w:cs="Times New Roman"/>
      <w:sz w:val="20"/>
      <w:szCs w:val="20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761A9D"/>
    <w:rPr>
      <w:rFonts w:ascii="Courier New" w:eastAsia="SimSun" w:hAnsi="Courier New" w:cs="Times New Roman"/>
      <w:sz w:val="20"/>
      <w:szCs w:val="20"/>
      <w:lang w:val="en-US" w:eastAsia="zh-CN"/>
    </w:rPr>
  </w:style>
  <w:style w:type="character" w:styleId="Strong">
    <w:name w:val="Strong"/>
    <w:uiPriority w:val="22"/>
    <w:qFormat/>
    <w:rsid w:val="007320C7"/>
    <w:rPr>
      <w:b/>
      <w:bCs/>
    </w:rPr>
  </w:style>
  <w:style w:type="paragraph" w:customStyle="1" w:styleId="Default">
    <w:name w:val="Default"/>
    <w:rsid w:val="007320C7"/>
    <w:pPr>
      <w:autoSpaceDE w:val="0"/>
      <w:autoSpaceDN w:val="0"/>
      <w:adjustRightInd w:val="0"/>
    </w:pPr>
    <w:rPr>
      <w:rFonts w:ascii="Ebrima" w:eastAsia="Times New Roman" w:hAnsi="Ebrima" w:cs="Ebrima"/>
      <w:color w:val="00000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C26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6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6A3"/>
    <w:rPr>
      <w:rFonts w:ascii="Raleway Medium" w:hAnsi="Raleway Medium"/>
      <w:color w:val="071E39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6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6A3"/>
    <w:rPr>
      <w:rFonts w:ascii="Raleway Medium" w:hAnsi="Raleway Medium"/>
      <w:b/>
      <w:bCs/>
      <w:color w:val="071E39" w:themeColor="text1"/>
      <w:sz w:val="20"/>
      <w:szCs w:val="20"/>
    </w:rPr>
  </w:style>
  <w:style w:type="paragraph" w:customStyle="1" w:styleId="p2">
    <w:name w:val="p2"/>
    <w:basedOn w:val="Normal"/>
    <w:uiPriority w:val="99"/>
    <w:rsid w:val="004D2AAD"/>
    <w:pPr>
      <w:widowControl w:val="0"/>
      <w:tabs>
        <w:tab w:val="left" w:pos="3259"/>
      </w:tabs>
      <w:autoSpaceDE w:val="0"/>
      <w:autoSpaceDN w:val="0"/>
      <w:adjustRightInd w:val="0"/>
      <w:spacing w:before="0" w:after="0" w:line="240" w:lineRule="auto"/>
      <w:ind w:left="1819"/>
    </w:pPr>
    <w:rPr>
      <w:rFonts w:ascii="Myriad Pro" w:eastAsia="Times New Roman" w:hAnsi="Myriad Pro" w:cs="Times New Roman"/>
      <w:color w:val="auto"/>
      <w:szCs w:val="24"/>
      <w:lang w:val="en-GB" w:eastAsia="nl-BE"/>
    </w:rPr>
  </w:style>
  <w:style w:type="paragraph" w:customStyle="1" w:styleId="Titolo1">
    <w:name w:val="Titolo 1"/>
    <w:basedOn w:val="Normal"/>
    <w:next w:val="BodyText"/>
    <w:rsid w:val="007D3969"/>
    <w:pPr>
      <w:keepNext/>
      <w:widowControl w:val="0"/>
      <w:numPr>
        <w:numId w:val="35"/>
      </w:numPr>
      <w:suppressAutoHyphens/>
      <w:autoSpaceDE w:val="0"/>
      <w:spacing w:after="120" w:line="100" w:lineRule="atLeast"/>
      <w:textAlignment w:val="baseline"/>
      <w:outlineLvl w:val="0"/>
    </w:pPr>
    <w:rPr>
      <w:rFonts w:ascii="Arial" w:eastAsia="Microsoft YaHei" w:hAnsi="Arial" w:cs="OfficinaSanItcT"/>
      <w:b/>
      <w:bCs/>
      <w:color w:val="000000"/>
      <w:kern w:val="1"/>
      <w:sz w:val="28"/>
      <w:szCs w:val="28"/>
      <w:lang w:val="en-US" w:eastAsia="hi-IN" w:bidi="hi-IN"/>
    </w:rPr>
  </w:style>
  <w:style w:type="paragraph" w:customStyle="1" w:styleId="Titolo3">
    <w:name w:val="Titolo 3"/>
    <w:basedOn w:val="Normal"/>
    <w:next w:val="BodyText"/>
    <w:rsid w:val="007D3969"/>
    <w:pPr>
      <w:keepNext/>
      <w:widowControl w:val="0"/>
      <w:numPr>
        <w:ilvl w:val="2"/>
        <w:numId w:val="35"/>
      </w:numPr>
      <w:suppressAutoHyphens/>
      <w:autoSpaceDE w:val="0"/>
      <w:spacing w:after="120" w:line="100" w:lineRule="atLeast"/>
      <w:textAlignment w:val="baseline"/>
      <w:outlineLvl w:val="2"/>
    </w:pPr>
    <w:rPr>
      <w:rFonts w:ascii="Arial" w:eastAsia="Microsoft YaHei" w:hAnsi="Arial" w:cs="OfficinaSanItcT"/>
      <w:b/>
      <w:bCs/>
      <w:color w:val="000000"/>
      <w:kern w:val="1"/>
      <w:sz w:val="28"/>
      <w:szCs w:val="28"/>
      <w:lang w:val="en-US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7D3969"/>
    <w:pPr>
      <w:spacing w:before="0"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D3969"/>
    <w:rPr>
      <w:rFonts w:ascii="Times New Roman" w:eastAsia="Times New Roman" w:hAnsi="Times New Roman" w:cs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.coop/en/cooperatives/cooperative-identi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ploads.strikinglycdn.com/files/7b057976-12d4-432d-b219-f70227903c8b/REScoop.eu%20charter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rescoop.eu" TargetMode="External"/><Relationship Id="rId1" Type="http://schemas.openxmlformats.org/officeDocument/2006/relationships/hyperlink" Target="http://REScoop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scoop.eu" TargetMode="External"/><Relationship Id="rId2" Type="http://schemas.openxmlformats.org/officeDocument/2006/relationships/hyperlink" Target="http://REScoop.e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an\Downloads\RESC_WordTemplate%20(2).dotx" TargetMode="External"/></Relationships>
</file>

<file path=word/theme/theme1.xml><?xml version="1.0" encoding="utf-8"?>
<a:theme xmlns:a="http://schemas.openxmlformats.org/drawingml/2006/main" name="Kantoorthema">
  <a:themeElements>
    <a:clrScheme name="REScoop">
      <a:dk1>
        <a:srgbClr val="071E39"/>
      </a:dk1>
      <a:lt1>
        <a:srgbClr val="FFFFFF"/>
      </a:lt1>
      <a:dk2>
        <a:srgbClr val="1A2E4E"/>
      </a:dk2>
      <a:lt2>
        <a:srgbClr val="E1EFF5"/>
      </a:lt2>
      <a:accent1>
        <a:srgbClr val="134482"/>
      </a:accent1>
      <a:accent2>
        <a:srgbClr val="0E6EA0"/>
      </a:accent2>
      <a:accent3>
        <a:srgbClr val="169AB8"/>
      </a:accent3>
      <a:accent4>
        <a:srgbClr val="7EBB47"/>
      </a:accent4>
      <a:accent5>
        <a:srgbClr val="F9B822"/>
      </a:accent5>
      <a:accent6>
        <a:srgbClr val="00AA6C"/>
      </a:accent6>
      <a:hlink>
        <a:srgbClr val="169AB8"/>
      </a:hlink>
      <a:folHlink>
        <a:srgbClr val="169AB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26A7B-CDC6-4523-B29D-38D74219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RESC_WordTemplate (2)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</dc:creator>
  <cp:keywords/>
  <dc:description/>
  <cp:lastModifiedBy>Heleen Schockaert</cp:lastModifiedBy>
  <cp:revision>2</cp:revision>
  <cp:lastPrinted>2020-10-21T09:44:00Z</cp:lastPrinted>
  <dcterms:created xsi:type="dcterms:W3CDTF">2024-10-16T06:56:00Z</dcterms:created>
  <dcterms:modified xsi:type="dcterms:W3CDTF">2024-10-16T06:56:00Z</dcterms:modified>
</cp:coreProperties>
</file>